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4FF4800E" w14:textId="5058198F" w:rsidR="00026CED" w:rsidRDefault="004A4557" w:rsidP="00FF4C53">
      <w:pPr>
        <w:spacing w:before="240" w:after="240"/>
        <w:rPr>
          <w:b/>
          <w:bCs/>
          <w:sz w:val="22"/>
          <w:szCs w:val="22"/>
        </w:rPr>
      </w:pPr>
      <w:r w:rsidRPr="00716705">
        <w:rPr>
          <w:rFonts w:asciiTheme="majorHAnsi" w:hAnsiTheme="majorHAnsi"/>
          <w:b/>
          <w:bCs/>
          <w:noProof/>
          <w:sz w:val="22"/>
          <w:szCs w:val="22"/>
          <w:lang w:bidi="he-I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565358" wp14:editId="14FDFBA5">
                <wp:simplePos x="0" y="0"/>
                <wp:positionH relativeFrom="page">
                  <wp:posOffset>806450</wp:posOffset>
                </wp:positionH>
                <wp:positionV relativeFrom="paragraph">
                  <wp:posOffset>124460</wp:posOffset>
                </wp:positionV>
                <wp:extent cx="2974340" cy="279400"/>
                <wp:effectExtent l="0" t="0" r="0" b="63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434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3F554" w14:textId="5FD07CEE" w:rsidR="009F03E8" w:rsidRPr="00C54A82" w:rsidRDefault="009F03E8" w:rsidP="0055150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C54A82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Tentative St</w:t>
                            </w:r>
                            <w:r w:rsidR="004A4557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>udent</w:t>
                            </w:r>
                            <w:r w:rsidRPr="00C54A82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Calendar for </w:t>
                            </w:r>
                            <w:r w:rsidRPr="00C54A82">
                              <w:rPr>
                                <w:rFonts w:asciiTheme="majorHAnsi" w:hAnsiTheme="maj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he-IL"/>
                              </w:rPr>
                              <w:t>201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  <w:lang w:bidi="he-IL"/>
                              </w:rPr>
                              <w:t>9</w:t>
                            </w:r>
                            <w:r w:rsidRPr="00C54A82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  <w:lang w:bidi="he-IL"/>
                              </w:rPr>
                              <w:t>-20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  <w:lang w:bidi="he-IL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356535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3.5pt;margin-top:9.8pt;width:234.2pt;height:22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" stroked="f">
                <v:textbox>
                  <w:txbxContent>
                    <w:p w14:paraId="2F73F554" w14:textId="5FD07CEE" w:rsidR="009F03E8" w:rsidRPr="00C54A82" w:rsidRDefault="009F03E8" w:rsidP="00551500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C54A82"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 xml:space="preserve">  Tentative St</w:t>
                      </w:r>
                      <w:r w:rsidR="004A4557"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>udent</w:t>
                      </w:r>
                      <w:r w:rsidRPr="00C54A82"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 xml:space="preserve"> Calendar for </w:t>
                      </w:r>
                      <w:r w:rsidRPr="00C54A82">
                        <w:rPr>
                          <w:rFonts w:asciiTheme="majorHAnsi" w:hAnsiTheme="majorHAnsi" w:hint="cs"/>
                          <w:b/>
                          <w:bCs/>
                          <w:sz w:val="20"/>
                          <w:szCs w:val="20"/>
                          <w:rtl/>
                          <w:lang w:bidi="he-IL"/>
                        </w:rPr>
                        <w:t>201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  <w:lang w:bidi="he-IL"/>
                        </w:rPr>
                        <w:t>9</w:t>
                      </w:r>
                      <w:r w:rsidRPr="00C54A82"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  <w:lang w:bidi="he-IL"/>
                        </w:rPr>
                        <w:t>-20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  <w:lang w:bidi="he-IL"/>
                        </w:rPr>
                        <w:t>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D1E3C" w:rsidRPr="00716705">
        <w:rPr>
          <w:b/>
          <w:bCs/>
          <w:noProof/>
          <w:sz w:val="22"/>
          <w:szCs w:val="22"/>
          <w:lang w:bidi="he-I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343601" wp14:editId="6C966D8C">
                <wp:simplePos x="0" y="0"/>
                <wp:positionH relativeFrom="page">
                  <wp:posOffset>4064000</wp:posOffset>
                </wp:positionH>
                <wp:positionV relativeFrom="paragraph">
                  <wp:posOffset>-1316990</wp:posOffset>
                </wp:positionV>
                <wp:extent cx="3591560" cy="1720850"/>
                <wp:effectExtent l="0" t="0" r="889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1560" cy="172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274806" w14:textId="77777777" w:rsidR="009F03E8" w:rsidRDefault="009F03E8" w:rsidP="00FF4C53">
                            <w:pPr>
                              <w:pStyle w:val="ListParagraph"/>
                              <w:ind w:left="108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302B0CD" w14:textId="77777777" w:rsidR="009F03E8" w:rsidRDefault="009F03E8" w:rsidP="00FF4C53">
                            <w:pPr>
                              <w:pStyle w:val="ListParagraph"/>
                              <w:tabs>
                                <w:tab w:val="left" w:pos="3960"/>
                              </w:tabs>
                              <w:ind w:left="396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2"/>
                                <w:szCs w:val="22"/>
                                <w:lang w:bidi="he-IL"/>
                              </w:rPr>
                              <w:drawing>
                                <wp:inline distT="0" distB="0" distL="0" distR="0" wp14:anchorId="325E4A4B" wp14:editId="6654E6BA">
                                  <wp:extent cx="481544" cy="256011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s''d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1544" cy="2560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9456FCB" w14:textId="4080F8B3" w:rsidR="009F03E8" w:rsidRDefault="009F03E8" w:rsidP="00FF4C53">
                            <w:pPr>
                              <w:pStyle w:val="ListParagraph"/>
                              <w:tabs>
                                <w:tab w:val="left" w:pos="3960"/>
                              </w:tabs>
                              <w:ind w:left="108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D4DA22B" w14:textId="5538852F" w:rsidR="009F03E8" w:rsidRPr="00C54A82" w:rsidRDefault="009F03E8" w:rsidP="00FF4C53">
                            <w:pPr>
                              <w:pStyle w:val="ListParagraph"/>
                              <w:tabs>
                                <w:tab w:val="left" w:pos="3960"/>
                              </w:tabs>
                              <w:spacing w:line="276" w:lineRule="auto"/>
                              <w:ind w:left="450" w:firstLine="630"/>
                              <w:jc w:val="both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54A8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School Day 8:30-</w:t>
                            </w:r>
                            <w:proofErr w:type="gramStart"/>
                            <w:r w:rsidRPr="00C54A8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3:45pm  (</w:t>
                            </w:r>
                            <w:proofErr w:type="gramEnd"/>
                            <w:r w:rsidRPr="00C54A8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Open Gym 8:20-8:30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a</w:t>
                            </w:r>
                            <w:r w:rsidRPr="00C54A8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K-8</w:t>
                            </w:r>
                            <w:r w:rsidRPr="00C54A8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1492E182" w14:textId="2ED1B3C9" w:rsidR="009F03E8" w:rsidRPr="00C54A82" w:rsidRDefault="009F03E8" w:rsidP="00FF4C53">
                            <w:pPr>
                              <w:pStyle w:val="ListParagraph"/>
                              <w:tabs>
                                <w:tab w:val="left" w:pos="3960"/>
                              </w:tabs>
                              <w:spacing w:line="276" w:lineRule="auto"/>
                              <w:ind w:left="1080"/>
                              <w:jc w:val="both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54A8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*Extended / Early childcare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(</w:t>
                            </w:r>
                            <w:r w:rsidRPr="00C54A8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staff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TBD)</w:t>
                            </w:r>
                          </w:p>
                          <w:p w14:paraId="34415CDF" w14:textId="7BB0EFDC" w:rsidR="009F03E8" w:rsidRDefault="009F03E8" w:rsidP="00FF4C53">
                            <w:pPr>
                              <w:pStyle w:val="ListParagraph"/>
                              <w:tabs>
                                <w:tab w:val="left" w:pos="3960"/>
                              </w:tabs>
                              <w:spacing w:line="276" w:lineRule="auto"/>
                              <w:ind w:left="1080"/>
                              <w:jc w:val="both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62FD8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**</w:t>
                            </w:r>
                            <w:r w:rsidR="006945BB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Year Round </w:t>
                            </w:r>
                            <w:r w:rsidRPr="00862FD8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Friday Dismissal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Time 2:15 pm</w:t>
                            </w:r>
                          </w:p>
                          <w:p w14:paraId="65953D8C" w14:textId="2966FF93" w:rsidR="009F03E8" w:rsidRDefault="009F03E8" w:rsidP="00FF4C53">
                            <w:pPr>
                              <w:pStyle w:val="ListParagraph"/>
                              <w:tabs>
                                <w:tab w:val="left" w:pos="3960"/>
                              </w:tabs>
                              <w:spacing w:line="276" w:lineRule="auto"/>
                              <w:ind w:left="1080"/>
                              <w:jc w:val="both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4430F84A" w14:textId="33DCC9C6" w:rsidR="009F03E8" w:rsidRDefault="009F03E8" w:rsidP="00FF4C53">
                            <w:pPr>
                              <w:pStyle w:val="ListParagraph"/>
                              <w:tabs>
                                <w:tab w:val="left" w:pos="3960"/>
                              </w:tabs>
                              <w:ind w:left="1080"/>
                              <w:jc w:val="both"/>
                              <w:rPr>
                                <w:b/>
                                <w:bCs/>
                                <w:i/>
                                <w:sz w:val="18"/>
                                <w:szCs w:val="18"/>
                              </w:rPr>
                            </w:pPr>
                            <w:r w:rsidRPr="00373670">
                              <w:rPr>
                                <w:b/>
                                <w:bCs/>
                                <w:i/>
                                <w:sz w:val="18"/>
                                <w:szCs w:val="18"/>
                              </w:rPr>
                              <w:t xml:space="preserve">*For school closures or late openings visit </w:t>
                            </w:r>
                            <w:r>
                              <w:rPr>
                                <w:b/>
                                <w:bCs/>
                                <w:i/>
                                <w:sz w:val="18"/>
                                <w:szCs w:val="18"/>
                              </w:rPr>
                              <w:t xml:space="preserve">home page, </w:t>
                            </w:r>
                            <w:r w:rsidRPr="00373670">
                              <w:rPr>
                                <w:b/>
                                <w:bCs/>
                                <w:i/>
                                <w:sz w:val="18"/>
                                <w:szCs w:val="18"/>
                              </w:rPr>
                              <w:t>www.Maayanpdx.org</w:t>
                            </w:r>
                            <w:r>
                              <w:rPr>
                                <w:b/>
                                <w:bCs/>
                                <w:i/>
                                <w:sz w:val="18"/>
                                <w:szCs w:val="18"/>
                              </w:rPr>
                              <w:t>,</w:t>
                            </w:r>
                            <w:r w:rsidRPr="00373670">
                              <w:rPr>
                                <w:b/>
                                <w:bCs/>
                                <w:i/>
                                <w:sz w:val="18"/>
                                <w:szCs w:val="18"/>
                              </w:rPr>
                              <w:t xml:space="preserve"> “Inclement Weather”</w:t>
                            </w:r>
                          </w:p>
                          <w:p w14:paraId="25B2031B" w14:textId="77777777" w:rsidR="009F03E8" w:rsidRPr="00862FD8" w:rsidRDefault="009F03E8" w:rsidP="00FF4C53">
                            <w:pPr>
                              <w:pStyle w:val="ListParagraph"/>
                              <w:ind w:left="1080"/>
                              <w:jc w:val="both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343601" id="Text Box 3" o:spid="_x0000_s1027" type="#_x0000_t202" style="position:absolute;margin-left:320pt;margin-top:-103.7pt;width:282.8pt;height:135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" stroked="f">
                <v:textbox>
                  <w:txbxContent>
                    <w:p w14:paraId="09274806" w14:textId="77777777" w:rsidR="009F03E8" w:rsidRDefault="009F03E8" w:rsidP="00FF4C53">
                      <w:pPr>
                        <w:pStyle w:val="ListParagraph"/>
                        <w:ind w:left="1080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4302B0CD" w14:textId="77777777" w:rsidR="009F03E8" w:rsidRDefault="009F03E8" w:rsidP="00FF4C53">
                      <w:pPr>
                        <w:pStyle w:val="ListParagraph"/>
                        <w:tabs>
                          <w:tab w:val="left" w:pos="3960"/>
                        </w:tabs>
                        <w:ind w:left="3960"/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325E4A4B" wp14:editId="6654E6BA">
                            <wp:extent cx="481544" cy="256011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s''d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1544" cy="2560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9456FCB" w14:textId="4080F8B3" w:rsidR="009F03E8" w:rsidRDefault="009F03E8" w:rsidP="00FF4C53">
                      <w:pPr>
                        <w:pStyle w:val="ListParagraph"/>
                        <w:tabs>
                          <w:tab w:val="left" w:pos="3960"/>
                        </w:tabs>
                        <w:ind w:left="1080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4D4DA22B" w14:textId="5538852F" w:rsidR="009F03E8" w:rsidRPr="00C54A82" w:rsidRDefault="009F03E8" w:rsidP="00FF4C53">
                      <w:pPr>
                        <w:pStyle w:val="ListParagraph"/>
                        <w:tabs>
                          <w:tab w:val="left" w:pos="3960"/>
                        </w:tabs>
                        <w:spacing w:line="276" w:lineRule="auto"/>
                        <w:ind w:left="450" w:firstLine="630"/>
                        <w:jc w:val="both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C54A82">
                        <w:rPr>
                          <w:b/>
                          <w:bCs/>
                          <w:sz w:val="18"/>
                          <w:szCs w:val="18"/>
                        </w:rPr>
                        <w:t>School Day 8:30-3:45</w:t>
                      </w:r>
                      <w:proofErr w:type="gramStart"/>
                      <w:r w:rsidRPr="00C54A82">
                        <w:rPr>
                          <w:b/>
                          <w:bCs/>
                          <w:sz w:val="18"/>
                          <w:szCs w:val="18"/>
                        </w:rPr>
                        <w:t>pm  (</w:t>
                      </w:r>
                      <w:proofErr w:type="gramEnd"/>
                      <w:r w:rsidRPr="00C54A82">
                        <w:rPr>
                          <w:b/>
                          <w:bCs/>
                          <w:sz w:val="18"/>
                          <w:szCs w:val="18"/>
                        </w:rPr>
                        <w:t>Open Gym 8:20-8:30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a</w:t>
                      </w:r>
                      <w:r w:rsidRPr="00C54A82">
                        <w:rPr>
                          <w:b/>
                          <w:bCs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K-8</w:t>
                      </w:r>
                      <w:r w:rsidRPr="00C54A82">
                        <w:rPr>
                          <w:b/>
                          <w:bCs/>
                          <w:sz w:val="18"/>
                          <w:szCs w:val="18"/>
                        </w:rPr>
                        <w:t>)</w:t>
                      </w:r>
                    </w:p>
                    <w:p w14:paraId="1492E182" w14:textId="2ED1B3C9" w:rsidR="009F03E8" w:rsidRPr="00C54A82" w:rsidRDefault="009F03E8" w:rsidP="00FF4C53">
                      <w:pPr>
                        <w:pStyle w:val="ListParagraph"/>
                        <w:tabs>
                          <w:tab w:val="left" w:pos="3960"/>
                        </w:tabs>
                        <w:spacing w:line="276" w:lineRule="auto"/>
                        <w:ind w:left="1080"/>
                        <w:jc w:val="both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C54A82">
                        <w:rPr>
                          <w:b/>
                          <w:bCs/>
                          <w:sz w:val="18"/>
                          <w:szCs w:val="18"/>
                        </w:rPr>
                        <w:t xml:space="preserve">*Extended / Early childcare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(</w:t>
                      </w:r>
                      <w:r w:rsidRPr="00C54A82">
                        <w:rPr>
                          <w:b/>
                          <w:bCs/>
                          <w:sz w:val="18"/>
                          <w:szCs w:val="18"/>
                        </w:rPr>
                        <w:t xml:space="preserve">staff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TBD)</w:t>
                      </w:r>
                    </w:p>
                    <w:p w14:paraId="34415CDF" w14:textId="7BB0EFDC" w:rsidR="009F03E8" w:rsidRDefault="009F03E8" w:rsidP="00FF4C53">
                      <w:pPr>
                        <w:pStyle w:val="ListParagraph"/>
                        <w:tabs>
                          <w:tab w:val="left" w:pos="3960"/>
                        </w:tabs>
                        <w:spacing w:line="276" w:lineRule="auto"/>
                        <w:ind w:left="1080"/>
                        <w:jc w:val="both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862FD8">
                        <w:rPr>
                          <w:b/>
                          <w:bCs/>
                          <w:sz w:val="18"/>
                          <w:szCs w:val="18"/>
                        </w:rPr>
                        <w:t>**</w:t>
                      </w:r>
                      <w:proofErr w:type="gramStart"/>
                      <w:r w:rsidR="006945BB">
                        <w:rPr>
                          <w:b/>
                          <w:bCs/>
                          <w:sz w:val="18"/>
                          <w:szCs w:val="18"/>
                        </w:rPr>
                        <w:t>Year Round</w:t>
                      </w:r>
                      <w:proofErr w:type="gramEnd"/>
                      <w:r w:rsidR="006945BB"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862FD8">
                        <w:rPr>
                          <w:b/>
                          <w:bCs/>
                          <w:sz w:val="18"/>
                          <w:szCs w:val="18"/>
                        </w:rPr>
                        <w:t xml:space="preserve">Friday Dismissal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Time 2:15 pm</w:t>
                      </w:r>
                    </w:p>
                    <w:p w14:paraId="65953D8C" w14:textId="2966FF93" w:rsidR="009F03E8" w:rsidRDefault="009F03E8" w:rsidP="00FF4C53">
                      <w:pPr>
                        <w:pStyle w:val="ListParagraph"/>
                        <w:tabs>
                          <w:tab w:val="left" w:pos="3960"/>
                        </w:tabs>
                        <w:spacing w:line="276" w:lineRule="auto"/>
                        <w:ind w:left="1080"/>
                        <w:jc w:val="both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4430F84A" w14:textId="33DCC9C6" w:rsidR="009F03E8" w:rsidRDefault="009F03E8" w:rsidP="00FF4C53">
                      <w:pPr>
                        <w:pStyle w:val="ListParagraph"/>
                        <w:tabs>
                          <w:tab w:val="left" w:pos="3960"/>
                        </w:tabs>
                        <w:ind w:left="1080"/>
                        <w:jc w:val="both"/>
                        <w:rPr>
                          <w:b/>
                          <w:bCs/>
                          <w:i/>
                          <w:sz w:val="18"/>
                          <w:szCs w:val="18"/>
                        </w:rPr>
                      </w:pPr>
                      <w:r w:rsidRPr="00373670">
                        <w:rPr>
                          <w:b/>
                          <w:bCs/>
                          <w:i/>
                          <w:sz w:val="18"/>
                          <w:szCs w:val="18"/>
                        </w:rPr>
                        <w:t xml:space="preserve">*For school closures or late openings visit </w:t>
                      </w:r>
                      <w:r>
                        <w:rPr>
                          <w:b/>
                          <w:bCs/>
                          <w:i/>
                          <w:sz w:val="18"/>
                          <w:szCs w:val="18"/>
                        </w:rPr>
                        <w:t xml:space="preserve">home page, </w:t>
                      </w:r>
                      <w:r w:rsidRPr="00373670">
                        <w:rPr>
                          <w:b/>
                          <w:bCs/>
                          <w:i/>
                          <w:sz w:val="18"/>
                          <w:szCs w:val="18"/>
                        </w:rPr>
                        <w:t>www.Maayanpdx.org</w:t>
                      </w:r>
                      <w:r>
                        <w:rPr>
                          <w:b/>
                          <w:bCs/>
                          <w:i/>
                          <w:sz w:val="18"/>
                          <w:szCs w:val="18"/>
                        </w:rPr>
                        <w:t>,</w:t>
                      </w:r>
                      <w:r w:rsidRPr="00373670">
                        <w:rPr>
                          <w:b/>
                          <w:bCs/>
                          <w:i/>
                          <w:sz w:val="18"/>
                          <w:szCs w:val="18"/>
                        </w:rPr>
                        <w:t xml:space="preserve"> “Inclement Weather”</w:t>
                      </w:r>
                    </w:p>
                    <w:p w14:paraId="25B2031B" w14:textId="77777777" w:rsidR="009F03E8" w:rsidRPr="00862FD8" w:rsidRDefault="009F03E8" w:rsidP="00FF4C53">
                      <w:pPr>
                        <w:pStyle w:val="ListParagraph"/>
                        <w:ind w:left="1080"/>
                        <w:jc w:val="both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149"/>
        <w:tblW w:w="0" w:type="auto"/>
        <w:tblLook w:val="04A0" w:firstRow="1" w:lastRow="0" w:firstColumn="1" w:lastColumn="0" w:noHBand="0" w:noVBand="1"/>
      </w:tblPr>
      <w:tblGrid>
        <w:gridCol w:w="3790"/>
        <w:gridCol w:w="6010"/>
      </w:tblGrid>
      <w:tr w:rsidR="0057795B" w:rsidRPr="00F568E4" w14:paraId="47D0D7F5" w14:textId="77777777" w:rsidTr="003D007E">
        <w:trPr>
          <w:trHeight w:val="249"/>
        </w:trPr>
        <w:tc>
          <w:tcPr>
            <w:tcW w:w="3790" w:type="dxa"/>
          </w:tcPr>
          <w:p w14:paraId="439901FC" w14:textId="3D8753BA" w:rsidR="0057795B" w:rsidRDefault="00392C10" w:rsidP="0057795B">
            <w:pPr>
              <w:spacing w:before="20" w:line="24" w:lineRule="atLeast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June 19, Wed</w:t>
            </w:r>
          </w:p>
        </w:tc>
        <w:tc>
          <w:tcPr>
            <w:tcW w:w="6010" w:type="dxa"/>
          </w:tcPr>
          <w:p w14:paraId="5FEDFB5C" w14:textId="2AC02E46" w:rsidR="0057795B" w:rsidRDefault="00392C10" w:rsidP="0057795B">
            <w:pPr>
              <w:spacing w:before="20" w:line="24" w:lineRule="atLeast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Financial Aid Contracts Due</w:t>
            </w:r>
          </w:p>
        </w:tc>
      </w:tr>
      <w:tr w:rsidR="00392C10" w:rsidRPr="00F568E4" w14:paraId="4D667E52" w14:textId="77777777" w:rsidTr="003D007E">
        <w:trPr>
          <w:trHeight w:val="249"/>
        </w:trPr>
        <w:tc>
          <w:tcPr>
            <w:tcW w:w="3790" w:type="dxa"/>
          </w:tcPr>
          <w:p w14:paraId="31F99C2F" w14:textId="6066B5FA" w:rsidR="00392C10" w:rsidRPr="00A1036E" w:rsidRDefault="00392C10" w:rsidP="00392C10">
            <w:pPr>
              <w:spacing w:before="20" w:line="24" w:lineRule="atLeast"/>
              <w:rPr>
                <w:rFonts w:asciiTheme="majorHAnsi" w:hAnsiTheme="majorHAnsi"/>
                <w:sz w:val="16"/>
                <w:szCs w:val="16"/>
              </w:rPr>
            </w:pPr>
            <w:r w:rsidRPr="00A1036E">
              <w:rPr>
                <w:rFonts w:asciiTheme="majorHAnsi" w:hAnsiTheme="majorHAnsi"/>
                <w:sz w:val="16"/>
                <w:szCs w:val="16"/>
              </w:rPr>
              <w:t xml:space="preserve">July </w:t>
            </w:r>
            <w:r>
              <w:rPr>
                <w:rFonts w:asciiTheme="majorHAnsi" w:hAnsiTheme="majorHAnsi"/>
                <w:sz w:val="16"/>
                <w:szCs w:val="16"/>
              </w:rPr>
              <w:t>3 -1</w:t>
            </w:r>
            <w:r w:rsidR="00B36C64">
              <w:rPr>
                <w:rFonts w:asciiTheme="majorHAnsi" w:hAnsiTheme="majorHAnsi"/>
                <w:sz w:val="16"/>
                <w:szCs w:val="16"/>
              </w:rPr>
              <w:t>7 (18-19 work from home)</w:t>
            </w:r>
          </w:p>
        </w:tc>
        <w:tc>
          <w:tcPr>
            <w:tcW w:w="6010" w:type="dxa"/>
          </w:tcPr>
          <w:p w14:paraId="4FE98A2B" w14:textId="77777777" w:rsidR="00392C10" w:rsidRPr="00A1036E" w:rsidRDefault="00392C10" w:rsidP="00392C10">
            <w:pPr>
              <w:spacing w:before="20" w:line="24" w:lineRule="atLeast"/>
              <w:rPr>
                <w:rFonts w:asciiTheme="majorHAnsi" w:hAnsiTheme="majorHAnsi"/>
                <w:sz w:val="16"/>
                <w:szCs w:val="16"/>
              </w:rPr>
            </w:pPr>
            <w:r w:rsidRPr="00A1036E">
              <w:rPr>
                <w:rFonts w:asciiTheme="majorHAnsi" w:hAnsiTheme="majorHAnsi"/>
                <w:sz w:val="16"/>
                <w:szCs w:val="16"/>
              </w:rPr>
              <w:t>Maayan Office Closed</w:t>
            </w:r>
          </w:p>
        </w:tc>
      </w:tr>
      <w:tr w:rsidR="00B36C64" w:rsidRPr="00F568E4" w14:paraId="7F900AEA" w14:textId="77777777" w:rsidTr="003D007E">
        <w:trPr>
          <w:trHeight w:val="249"/>
        </w:trPr>
        <w:tc>
          <w:tcPr>
            <w:tcW w:w="3790" w:type="dxa"/>
          </w:tcPr>
          <w:p w14:paraId="5026983B" w14:textId="26BC4D47" w:rsidR="00B36C64" w:rsidRPr="00A1036E" w:rsidRDefault="00B36C64" w:rsidP="00392C10">
            <w:pPr>
              <w:spacing w:before="20" w:line="24" w:lineRule="atLeast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July 22, Mon</w:t>
            </w:r>
          </w:p>
        </w:tc>
        <w:tc>
          <w:tcPr>
            <w:tcW w:w="6010" w:type="dxa"/>
          </w:tcPr>
          <w:p w14:paraId="73AAEE97" w14:textId="7BD0696C" w:rsidR="00B36C64" w:rsidRPr="00A1036E" w:rsidRDefault="00B36C64" w:rsidP="00392C10">
            <w:pPr>
              <w:spacing w:before="20" w:line="24" w:lineRule="atLeast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Final Day to Register for FACTS &amp; Due date for Returning Tuition Contracts</w:t>
            </w:r>
          </w:p>
        </w:tc>
      </w:tr>
      <w:tr w:rsidR="00E8706A" w:rsidRPr="00F568E4" w14:paraId="7E6FD166" w14:textId="77777777" w:rsidTr="003D007E">
        <w:trPr>
          <w:trHeight w:val="249"/>
        </w:trPr>
        <w:tc>
          <w:tcPr>
            <w:tcW w:w="3790" w:type="dxa"/>
          </w:tcPr>
          <w:p w14:paraId="3A9B6D03" w14:textId="1BB23EEC" w:rsidR="00E8706A" w:rsidRDefault="00E8706A" w:rsidP="00392C10">
            <w:pPr>
              <w:spacing w:before="20" w:line="24" w:lineRule="atLeast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August 18th</w:t>
            </w:r>
          </w:p>
        </w:tc>
        <w:tc>
          <w:tcPr>
            <w:tcW w:w="6010" w:type="dxa"/>
          </w:tcPr>
          <w:p w14:paraId="77B1E374" w14:textId="38FCFC1F" w:rsidR="00E8706A" w:rsidRDefault="00A6122F" w:rsidP="00392C10">
            <w:pPr>
              <w:spacing w:before="20" w:line="24" w:lineRule="atLeast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Parent Volunteer Day</w:t>
            </w:r>
          </w:p>
        </w:tc>
      </w:tr>
      <w:tr w:rsidR="00392C10" w:rsidRPr="00F568E4" w14:paraId="4264A1E1" w14:textId="77777777" w:rsidTr="003D007E">
        <w:trPr>
          <w:trHeight w:val="249"/>
        </w:trPr>
        <w:tc>
          <w:tcPr>
            <w:tcW w:w="3790" w:type="dxa"/>
          </w:tcPr>
          <w:p w14:paraId="19028841" w14:textId="45FBF222" w:rsidR="00392C10" w:rsidRPr="00F568E4" w:rsidRDefault="00392C10" w:rsidP="00392C10">
            <w:pPr>
              <w:spacing w:before="20" w:line="24" w:lineRule="atLeast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Aug 30, Fri</w:t>
            </w:r>
          </w:p>
        </w:tc>
        <w:tc>
          <w:tcPr>
            <w:tcW w:w="6010" w:type="dxa"/>
          </w:tcPr>
          <w:p w14:paraId="1131E681" w14:textId="72F68298" w:rsidR="00392C10" w:rsidRPr="00F568E4" w:rsidRDefault="00DF1910" w:rsidP="00392C10">
            <w:pPr>
              <w:spacing w:before="20" w:line="24" w:lineRule="atLeast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 xml:space="preserve">Parents of Students with </w:t>
            </w:r>
            <w:r w:rsidR="00392C10">
              <w:rPr>
                <w:rFonts w:asciiTheme="majorHAnsi" w:hAnsiTheme="majorHAnsi"/>
                <w:sz w:val="16"/>
                <w:szCs w:val="16"/>
              </w:rPr>
              <w:t>I</w:t>
            </w:r>
            <w:r>
              <w:rPr>
                <w:rFonts w:asciiTheme="majorHAnsi" w:hAnsiTheme="majorHAnsi"/>
                <w:sz w:val="16"/>
                <w:szCs w:val="16"/>
              </w:rPr>
              <w:t>L</w:t>
            </w:r>
            <w:r w:rsidR="00392C10">
              <w:rPr>
                <w:rFonts w:asciiTheme="majorHAnsi" w:hAnsiTheme="majorHAnsi"/>
                <w:sz w:val="16"/>
                <w:szCs w:val="16"/>
              </w:rPr>
              <w:t xml:space="preserve">P </w:t>
            </w:r>
            <w:r w:rsidR="006945BB">
              <w:rPr>
                <w:rFonts w:asciiTheme="majorHAnsi" w:hAnsiTheme="majorHAnsi"/>
                <w:sz w:val="16"/>
                <w:szCs w:val="16"/>
              </w:rPr>
              <w:t>can schedule m</w:t>
            </w:r>
            <w:r w:rsidR="00392C10">
              <w:rPr>
                <w:rFonts w:asciiTheme="majorHAnsi" w:hAnsiTheme="majorHAnsi"/>
                <w:sz w:val="16"/>
                <w:szCs w:val="16"/>
              </w:rPr>
              <w:t xml:space="preserve">eeting </w:t>
            </w:r>
            <w:r w:rsidR="006945BB">
              <w:rPr>
                <w:rFonts w:asciiTheme="majorHAnsi" w:hAnsiTheme="majorHAnsi"/>
                <w:sz w:val="16"/>
                <w:szCs w:val="16"/>
              </w:rPr>
              <w:t>u</w:t>
            </w:r>
            <w:r w:rsidR="00392C10">
              <w:rPr>
                <w:rFonts w:asciiTheme="majorHAnsi" w:hAnsiTheme="majorHAnsi"/>
                <w:sz w:val="16"/>
                <w:szCs w:val="16"/>
              </w:rPr>
              <w:t>pdates</w:t>
            </w:r>
            <w:r w:rsidR="006945BB">
              <w:rPr>
                <w:rFonts w:asciiTheme="majorHAnsi" w:hAnsiTheme="majorHAnsi"/>
                <w:sz w:val="16"/>
                <w:szCs w:val="16"/>
              </w:rPr>
              <w:t xml:space="preserve"> for Aug 30th</w:t>
            </w:r>
          </w:p>
        </w:tc>
      </w:tr>
      <w:tr w:rsidR="00392C10" w:rsidRPr="00F568E4" w14:paraId="4F85CAE2" w14:textId="77777777" w:rsidTr="003D007E">
        <w:trPr>
          <w:trHeight w:val="249"/>
        </w:trPr>
        <w:tc>
          <w:tcPr>
            <w:tcW w:w="3790" w:type="dxa"/>
          </w:tcPr>
          <w:p w14:paraId="2F947F90" w14:textId="77478EAA" w:rsidR="00392C10" w:rsidRDefault="00392C10" w:rsidP="00392C10">
            <w:pPr>
              <w:spacing w:before="20" w:line="24" w:lineRule="atLeast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  <w:highlight w:val="yellow"/>
              </w:rPr>
              <w:t>Sept 1st</w:t>
            </w:r>
            <w:r w:rsidRPr="00F401C0">
              <w:rPr>
                <w:rFonts w:asciiTheme="majorHAnsi" w:hAnsiTheme="majorHAnsi"/>
                <w:sz w:val="16"/>
                <w:szCs w:val="16"/>
                <w:highlight w:val="yellow"/>
              </w:rPr>
              <w:t xml:space="preserve">, Sun  </w:t>
            </w:r>
            <w:r>
              <w:rPr>
                <w:rFonts w:asciiTheme="majorHAnsi" w:hAnsiTheme="majorHAnsi"/>
                <w:sz w:val="16"/>
                <w:szCs w:val="16"/>
                <w:highlight w:val="yellow"/>
              </w:rPr>
              <w:t xml:space="preserve">Family </w:t>
            </w:r>
            <w:r w:rsidRPr="00F401C0">
              <w:rPr>
                <w:rFonts w:asciiTheme="majorHAnsi" w:hAnsiTheme="majorHAnsi"/>
                <w:sz w:val="16"/>
                <w:szCs w:val="16"/>
                <w:highlight w:val="yellow"/>
              </w:rPr>
              <w:t>E</w:t>
            </w:r>
            <w:r>
              <w:rPr>
                <w:rFonts w:asciiTheme="majorHAnsi" w:hAnsiTheme="majorHAnsi"/>
                <w:sz w:val="16"/>
                <w:szCs w:val="16"/>
              </w:rPr>
              <w:t>vent</w:t>
            </w:r>
          </w:p>
        </w:tc>
        <w:tc>
          <w:tcPr>
            <w:tcW w:w="6010" w:type="dxa"/>
          </w:tcPr>
          <w:p w14:paraId="4DD57BF1" w14:textId="55BA8681" w:rsidR="00392C10" w:rsidRPr="00F401C0" w:rsidRDefault="00392C10" w:rsidP="00392C10">
            <w:pPr>
              <w:spacing w:before="20" w:line="24" w:lineRule="atLeast"/>
              <w:rPr>
                <w:rFonts w:asciiTheme="majorHAnsi" w:hAnsiTheme="majorHAnsi"/>
                <w:sz w:val="16"/>
                <w:szCs w:val="16"/>
                <w:highlight w:val="yellow"/>
              </w:rPr>
            </w:pPr>
            <w:r w:rsidRPr="00F401C0">
              <w:rPr>
                <w:rFonts w:asciiTheme="majorHAnsi" w:hAnsiTheme="majorHAnsi"/>
                <w:sz w:val="16"/>
                <w:szCs w:val="16"/>
                <w:highlight w:val="yellow"/>
              </w:rPr>
              <w:t>“Welcome Back to School Social”</w:t>
            </w:r>
            <w:r>
              <w:rPr>
                <w:rFonts w:asciiTheme="majorHAnsi" w:hAnsiTheme="majorHAnsi"/>
                <w:sz w:val="16"/>
                <w:szCs w:val="16"/>
                <w:highlight w:val="yellow"/>
              </w:rPr>
              <w:t xml:space="preserve"> at Spring Garden Park</w:t>
            </w:r>
          </w:p>
          <w:p w14:paraId="6EEE8589" w14:textId="05110AD3" w:rsidR="00392C10" w:rsidRDefault="00392C10" w:rsidP="00392C10">
            <w:pPr>
              <w:spacing w:before="20" w:line="24" w:lineRule="atLeast"/>
              <w:rPr>
                <w:rFonts w:asciiTheme="majorHAnsi" w:hAnsiTheme="majorHAnsi"/>
                <w:sz w:val="16"/>
                <w:szCs w:val="16"/>
              </w:rPr>
            </w:pPr>
            <w:r w:rsidRPr="00F401C0">
              <w:rPr>
                <w:rFonts w:asciiTheme="majorHAnsi" w:hAnsiTheme="majorHAnsi"/>
                <w:sz w:val="16"/>
                <w:szCs w:val="16"/>
                <w:highlight w:val="yellow"/>
              </w:rPr>
              <w:t xml:space="preserve">Outdoor </w:t>
            </w:r>
            <w:r>
              <w:rPr>
                <w:rFonts w:asciiTheme="majorHAnsi" w:hAnsiTheme="majorHAnsi"/>
                <w:sz w:val="16"/>
                <w:szCs w:val="16"/>
                <w:highlight w:val="yellow"/>
              </w:rPr>
              <w:t>Family</w:t>
            </w:r>
            <w:r w:rsidRPr="00F401C0">
              <w:rPr>
                <w:rFonts w:asciiTheme="majorHAnsi" w:hAnsiTheme="majorHAnsi"/>
                <w:sz w:val="16"/>
                <w:szCs w:val="16"/>
                <w:highlight w:val="yellow"/>
              </w:rPr>
              <w:t xml:space="preserve"> Social </w:t>
            </w:r>
            <w:r w:rsidR="00B36C64">
              <w:rPr>
                <w:rFonts w:asciiTheme="majorHAnsi" w:hAnsiTheme="majorHAnsi"/>
                <w:sz w:val="16"/>
                <w:szCs w:val="16"/>
                <w:highlight w:val="yellow"/>
              </w:rPr>
              <w:t>3</w:t>
            </w:r>
            <w:r w:rsidRPr="00F401C0">
              <w:rPr>
                <w:rFonts w:asciiTheme="majorHAnsi" w:hAnsiTheme="majorHAnsi"/>
                <w:sz w:val="16"/>
                <w:szCs w:val="16"/>
                <w:highlight w:val="yellow"/>
              </w:rPr>
              <w:t>pm,</w:t>
            </w:r>
            <w:r>
              <w:rPr>
                <w:rFonts w:asciiTheme="majorHAnsi" w:hAnsiTheme="majorHAnsi"/>
                <w:sz w:val="16"/>
                <w:szCs w:val="16"/>
              </w:rPr>
              <w:t xml:space="preserve"> 3332 SW Spring Garden Street</w:t>
            </w:r>
          </w:p>
        </w:tc>
      </w:tr>
      <w:tr w:rsidR="00392C10" w:rsidRPr="00F568E4" w14:paraId="6CF34298" w14:textId="77777777" w:rsidTr="003D007E">
        <w:trPr>
          <w:trHeight w:val="249"/>
        </w:trPr>
        <w:tc>
          <w:tcPr>
            <w:tcW w:w="3790" w:type="dxa"/>
          </w:tcPr>
          <w:p w14:paraId="178DF2EA" w14:textId="23B3CC4D" w:rsidR="00392C10" w:rsidRDefault="00392C10" w:rsidP="00392C10">
            <w:pPr>
              <w:spacing w:before="20" w:line="24" w:lineRule="atLeast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Sept 2, Mon</w:t>
            </w:r>
          </w:p>
        </w:tc>
        <w:tc>
          <w:tcPr>
            <w:tcW w:w="6010" w:type="dxa"/>
          </w:tcPr>
          <w:p w14:paraId="3BACBD9F" w14:textId="77777777" w:rsidR="00392C10" w:rsidRPr="00F568E4" w:rsidRDefault="00392C10" w:rsidP="00392C10">
            <w:pPr>
              <w:spacing w:before="20" w:line="24" w:lineRule="atLeast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Labor Day – No School</w:t>
            </w:r>
          </w:p>
        </w:tc>
      </w:tr>
      <w:tr w:rsidR="00392C10" w:rsidRPr="00F568E4" w14:paraId="0F9BC2CC" w14:textId="77777777" w:rsidTr="003D007E">
        <w:trPr>
          <w:trHeight w:val="249"/>
        </w:trPr>
        <w:tc>
          <w:tcPr>
            <w:tcW w:w="3790" w:type="dxa"/>
          </w:tcPr>
          <w:p w14:paraId="4B4EA626" w14:textId="26F09E20" w:rsidR="00392C10" w:rsidRPr="00F568E4" w:rsidRDefault="00392C10" w:rsidP="00392C10">
            <w:pPr>
              <w:spacing w:before="20" w:line="24" w:lineRule="atLeast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Sept 3, Tues </w:t>
            </w:r>
          </w:p>
        </w:tc>
        <w:tc>
          <w:tcPr>
            <w:tcW w:w="6010" w:type="dxa"/>
          </w:tcPr>
          <w:p w14:paraId="2348CD0F" w14:textId="0D0ED586" w:rsidR="00392C10" w:rsidRPr="00F568E4" w:rsidRDefault="00392C10" w:rsidP="00392C10">
            <w:pPr>
              <w:spacing w:before="20" w:line="24" w:lineRule="atLeast"/>
              <w:rPr>
                <w:rFonts w:asciiTheme="majorHAnsi" w:hAnsiTheme="majorHAnsi"/>
                <w:sz w:val="16"/>
                <w:szCs w:val="16"/>
              </w:rPr>
            </w:pPr>
            <w:r w:rsidRPr="00F568E4">
              <w:rPr>
                <w:rFonts w:asciiTheme="majorHAnsi" w:hAnsiTheme="majorHAnsi"/>
                <w:b/>
                <w:bCs/>
                <w:sz w:val="16"/>
                <w:szCs w:val="16"/>
              </w:rPr>
              <w:t>F</w:t>
            </w: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irst day of School K – 8th,  </w:t>
            </w:r>
            <w:r>
              <w:rPr>
                <w:rFonts w:asciiTheme="majorHAnsi" w:hAnsiTheme="majorHAnsi"/>
                <w:sz w:val="16"/>
                <w:szCs w:val="16"/>
              </w:rPr>
              <w:t>Regular Start at 8:3</w:t>
            </w:r>
            <w:r w:rsidRPr="00F568E4">
              <w:rPr>
                <w:rFonts w:asciiTheme="majorHAnsi" w:hAnsiTheme="majorHAnsi"/>
                <w:sz w:val="16"/>
                <w:szCs w:val="16"/>
              </w:rPr>
              <w:t>0 am for classes K and up</w:t>
            </w:r>
          </w:p>
          <w:p w14:paraId="3AEF7657" w14:textId="77777777" w:rsidR="00392C10" w:rsidRPr="00F568E4" w:rsidRDefault="00392C10" w:rsidP="00392C10">
            <w:pPr>
              <w:spacing w:before="20" w:line="24" w:lineRule="atLeast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F568E4"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“Getting to Know You” </w:t>
            </w: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–</w:t>
            </w:r>
            <w:r w:rsidRPr="00F568E4"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Theme="majorHAnsi" w:hAnsiTheme="majorHAnsi"/>
                <w:sz w:val="16"/>
                <w:szCs w:val="16"/>
              </w:rPr>
              <w:t>Parents &amp; Kids of our Early Childhood Division</w:t>
            </w:r>
            <w:r w:rsidRPr="00F568E4">
              <w:rPr>
                <w:rFonts w:asciiTheme="majorHAnsi" w:hAnsiTheme="majorHAnsi"/>
                <w:sz w:val="16"/>
                <w:szCs w:val="16"/>
              </w:rPr>
              <w:t xml:space="preserve"> are invited to meet teachers and visit the classroom at pre-assigned times</w:t>
            </w:r>
          </w:p>
        </w:tc>
      </w:tr>
      <w:tr w:rsidR="00392C10" w:rsidRPr="00F568E4" w14:paraId="17E13F6A" w14:textId="77777777" w:rsidTr="003D007E">
        <w:trPr>
          <w:trHeight w:val="249"/>
        </w:trPr>
        <w:tc>
          <w:tcPr>
            <w:tcW w:w="3790" w:type="dxa"/>
          </w:tcPr>
          <w:p w14:paraId="658CC1C2" w14:textId="25618AE4" w:rsidR="00392C10" w:rsidRPr="00F568E4" w:rsidRDefault="00392C10" w:rsidP="00392C10">
            <w:pPr>
              <w:spacing w:before="20" w:line="24" w:lineRule="atLeast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Sept 4</w:t>
            </w:r>
            <w:r w:rsidRPr="00F568E4">
              <w:rPr>
                <w:rFonts w:asciiTheme="majorHAnsi" w:hAnsiTheme="majorHAnsi"/>
                <w:sz w:val="16"/>
                <w:szCs w:val="16"/>
              </w:rPr>
              <w:t xml:space="preserve">, </w:t>
            </w:r>
            <w:r>
              <w:rPr>
                <w:rFonts w:asciiTheme="majorHAnsi" w:hAnsiTheme="majorHAnsi"/>
                <w:sz w:val="16"/>
                <w:szCs w:val="16"/>
              </w:rPr>
              <w:t>Wed</w:t>
            </w:r>
            <w:r w:rsidRPr="00F568E4">
              <w:rPr>
                <w:rFonts w:asciiTheme="majorHAnsi" w:hAnsiTheme="majorHAnsi"/>
                <w:sz w:val="16"/>
                <w:szCs w:val="16"/>
              </w:rPr>
              <w:tab/>
            </w:r>
          </w:p>
        </w:tc>
        <w:tc>
          <w:tcPr>
            <w:tcW w:w="6010" w:type="dxa"/>
          </w:tcPr>
          <w:p w14:paraId="63F20B69" w14:textId="77777777" w:rsidR="00392C10" w:rsidRDefault="00392C10" w:rsidP="00392C10">
            <w:pPr>
              <w:spacing w:before="20" w:line="24" w:lineRule="atLeast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F568E4"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First Day of School for </w:t>
            </w: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Early Childhood Division</w:t>
            </w:r>
          </w:p>
          <w:p w14:paraId="57ACB67A" w14:textId="1F4105EB" w:rsidR="00392C10" w:rsidRPr="00F568E4" w:rsidRDefault="00392C10" w:rsidP="00392C10">
            <w:pPr>
              <w:spacing w:before="20" w:line="24" w:lineRule="atLeast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6720F7">
              <w:rPr>
                <w:rFonts w:asciiTheme="majorHAnsi" w:hAnsiTheme="majorHAnsi"/>
                <w:sz w:val="16"/>
                <w:szCs w:val="16"/>
              </w:rPr>
              <w:t>Parents invited to stay</w:t>
            </w:r>
            <w:r>
              <w:rPr>
                <w:rFonts w:asciiTheme="majorHAnsi" w:hAnsiTheme="majorHAnsi"/>
                <w:sz w:val="16"/>
                <w:szCs w:val="16"/>
              </w:rPr>
              <w:t xml:space="preserve"> from 8:30 - 8:50</w:t>
            </w:r>
            <w:r w:rsidRPr="00F568E4">
              <w:rPr>
                <w:rFonts w:asciiTheme="majorHAnsi" w:hAnsiTheme="majorHAnsi"/>
                <w:sz w:val="16"/>
                <w:szCs w:val="16"/>
              </w:rPr>
              <w:t xml:space="preserve"> am</w:t>
            </w:r>
            <w:r>
              <w:rPr>
                <w:rFonts w:asciiTheme="majorHAnsi" w:hAnsiTheme="majorHAnsi"/>
                <w:sz w:val="16"/>
                <w:szCs w:val="16"/>
              </w:rPr>
              <w:t xml:space="preserve"> (optional)</w:t>
            </w:r>
          </w:p>
        </w:tc>
      </w:tr>
      <w:tr w:rsidR="00C4073E" w:rsidRPr="00F568E4" w14:paraId="2A10CC48" w14:textId="77777777" w:rsidTr="003D007E">
        <w:trPr>
          <w:trHeight w:val="249"/>
        </w:trPr>
        <w:tc>
          <w:tcPr>
            <w:tcW w:w="3790" w:type="dxa"/>
          </w:tcPr>
          <w:p w14:paraId="22A8D2AA" w14:textId="57E9485C" w:rsidR="00C4073E" w:rsidRDefault="00C4073E" w:rsidP="00C4073E">
            <w:pPr>
              <w:spacing w:before="20" w:line="24" w:lineRule="atLeast"/>
              <w:rPr>
                <w:rFonts w:asciiTheme="majorHAnsi" w:hAnsiTheme="majorHAnsi"/>
                <w:sz w:val="16"/>
                <w:szCs w:val="16"/>
              </w:rPr>
            </w:pPr>
            <w:r w:rsidRPr="00636BB6">
              <w:rPr>
                <w:rFonts w:asciiTheme="majorHAnsi" w:hAnsiTheme="majorHAnsi"/>
                <w:b/>
                <w:bCs/>
                <w:sz w:val="16"/>
                <w:szCs w:val="16"/>
              </w:rPr>
              <w:t>Sept 16-27</w:t>
            </w:r>
            <w:r w:rsidRPr="00636BB6">
              <w:rPr>
                <w:rFonts w:asciiTheme="majorHAnsi" w:hAnsiTheme="majorHAnsi"/>
                <w:b/>
                <w:bCs/>
                <w:sz w:val="16"/>
                <w:szCs w:val="16"/>
                <w:vertAlign w:val="superscript"/>
              </w:rPr>
              <w:t>th</w:t>
            </w:r>
          </w:p>
        </w:tc>
        <w:tc>
          <w:tcPr>
            <w:tcW w:w="6010" w:type="dxa"/>
          </w:tcPr>
          <w:p w14:paraId="41A6762F" w14:textId="2B89D095" w:rsidR="00C4073E" w:rsidRPr="00F568E4" w:rsidRDefault="00C4073E" w:rsidP="00C4073E">
            <w:pPr>
              <w:spacing w:before="20" w:line="24" w:lineRule="atLeast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636BB6">
              <w:rPr>
                <w:rFonts w:asciiTheme="majorHAnsi" w:hAnsiTheme="majorHAnsi"/>
                <w:b/>
                <w:bCs/>
                <w:sz w:val="16"/>
                <w:szCs w:val="16"/>
              </w:rPr>
              <w:t>HOMEWORK STARTS &amp; BREAKS FOR THE HOLIDAYS</w:t>
            </w:r>
          </w:p>
        </w:tc>
      </w:tr>
      <w:tr w:rsidR="00C4073E" w:rsidRPr="00F568E4" w14:paraId="35FDB599" w14:textId="77777777" w:rsidTr="003D007E">
        <w:trPr>
          <w:trHeight w:val="249"/>
        </w:trPr>
        <w:tc>
          <w:tcPr>
            <w:tcW w:w="3790" w:type="dxa"/>
          </w:tcPr>
          <w:p w14:paraId="01570EFB" w14:textId="3677306C" w:rsidR="00C4073E" w:rsidRDefault="00C4073E" w:rsidP="00C4073E">
            <w:pPr>
              <w:spacing w:before="20" w:line="24" w:lineRule="atLeast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  <w:highlight w:val="yellow"/>
              </w:rPr>
              <w:t>Sept 17</w:t>
            </w:r>
            <w:r w:rsidRPr="00F401C0">
              <w:rPr>
                <w:rFonts w:asciiTheme="majorHAnsi" w:hAnsiTheme="majorHAnsi"/>
                <w:sz w:val="16"/>
                <w:szCs w:val="16"/>
                <w:highlight w:val="yellow"/>
              </w:rPr>
              <w:t xml:space="preserve">, </w:t>
            </w:r>
            <w:r>
              <w:rPr>
                <w:rFonts w:asciiTheme="majorHAnsi" w:hAnsiTheme="majorHAnsi"/>
                <w:sz w:val="16"/>
                <w:szCs w:val="16"/>
                <w:highlight w:val="yellow"/>
              </w:rPr>
              <w:t>Tue</w:t>
            </w:r>
            <w:r w:rsidRPr="00F401C0">
              <w:rPr>
                <w:rFonts w:asciiTheme="majorHAnsi" w:hAnsiTheme="majorHAnsi"/>
                <w:sz w:val="16"/>
                <w:szCs w:val="16"/>
                <w:highlight w:val="yellow"/>
              </w:rPr>
              <w:t xml:space="preserve">   </w:t>
            </w:r>
            <w:r>
              <w:rPr>
                <w:rFonts w:asciiTheme="majorHAnsi" w:hAnsiTheme="majorHAnsi"/>
                <w:sz w:val="16"/>
                <w:szCs w:val="16"/>
              </w:rPr>
              <w:t>Parent Event</w:t>
            </w:r>
          </w:p>
        </w:tc>
        <w:tc>
          <w:tcPr>
            <w:tcW w:w="6010" w:type="dxa"/>
          </w:tcPr>
          <w:p w14:paraId="6888630F" w14:textId="77777777" w:rsidR="00C4073E" w:rsidRPr="00F401C0" w:rsidRDefault="00C4073E" w:rsidP="00C4073E">
            <w:pPr>
              <w:spacing w:before="20" w:line="24" w:lineRule="atLeast"/>
              <w:rPr>
                <w:rFonts w:asciiTheme="majorHAnsi" w:hAnsiTheme="majorHAnsi"/>
                <w:sz w:val="16"/>
                <w:szCs w:val="16"/>
                <w:highlight w:val="yellow"/>
              </w:rPr>
            </w:pPr>
            <w:r w:rsidRPr="00F401C0">
              <w:rPr>
                <w:rFonts w:asciiTheme="majorHAnsi" w:hAnsiTheme="majorHAnsi"/>
                <w:sz w:val="16"/>
                <w:szCs w:val="16"/>
                <w:highlight w:val="yellow"/>
              </w:rPr>
              <w:t xml:space="preserve">“Back to School Night”-  7:30 pm Curriculum Overview for Parents, </w:t>
            </w:r>
          </w:p>
          <w:p w14:paraId="03E652A8" w14:textId="158982E4" w:rsidR="00C4073E" w:rsidRDefault="00C4073E" w:rsidP="00C4073E">
            <w:pPr>
              <w:spacing w:before="20" w:line="24" w:lineRule="atLeast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F401C0">
              <w:rPr>
                <w:rFonts w:asciiTheme="majorHAnsi" w:hAnsiTheme="majorHAnsi"/>
                <w:sz w:val="16"/>
                <w:szCs w:val="16"/>
                <w:highlight w:val="yellow"/>
              </w:rPr>
              <w:t xml:space="preserve">Special  Session for K parents   </w:t>
            </w:r>
          </w:p>
        </w:tc>
      </w:tr>
      <w:tr w:rsidR="00C4073E" w:rsidRPr="00F568E4" w14:paraId="276505FE" w14:textId="77777777" w:rsidTr="003D007E">
        <w:trPr>
          <w:trHeight w:val="249"/>
        </w:trPr>
        <w:tc>
          <w:tcPr>
            <w:tcW w:w="3790" w:type="dxa"/>
          </w:tcPr>
          <w:p w14:paraId="7EFD7DBA" w14:textId="68AF3D1A" w:rsidR="00C4073E" w:rsidRDefault="00C4073E" w:rsidP="00C4073E">
            <w:pPr>
              <w:spacing w:before="20" w:line="24" w:lineRule="atLeast"/>
              <w:rPr>
                <w:rFonts w:asciiTheme="majorHAnsi" w:hAnsiTheme="majorHAnsi"/>
                <w:sz w:val="16"/>
                <w:szCs w:val="16"/>
              </w:rPr>
            </w:pPr>
            <w:r w:rsidRPr="00716705">
              <w:rPr>
                <w:rFonts w:asciiTheme="majorHAnsi" w:hAnsiTheme="majorHAnsi"/>
                <w:sz w:val="16"/>
                <w:szCs w:val="16"/>
              </w:rPr>
              <w:t>Sept</w:t>
            </w:r>
            <w:r>
              <w:rPr>
                <w:rFonts w:asciiTheme="majorHAnsi" w:hAnsiTheme="majorHAnsi"/>
                <w:sz w:val="16"/>
                <w:szCs w:val="16"/>
              </w:rPr>
              <w:t xml:space="preserve"> 30 &amp; Oct 1 Mon, Tue</w:t>
            </w:r>
          </w:p>
        </w:tc>
        <w:tc>
          <w:tcPr>
            <w:tcW w:w="6010" w:type="dxa"/>
          </w:tcPr>
          <w:p w14:paraId="5DCD488C" w14:textId="5C18C347" w:rsidR="00C4073E" w:rsidRDefault="00C4073E" w:rsidP="00C4073E">
            <w:pPr>
              <w:spacing w:before="20" w:line="24" w:lineRule="atLeast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F568E4">
              <w:rPr>
                <w:rFonts w:asciiTheme="majorHAnsi" w:hAnsiTheme="majorHAnsi"/>
                <w:sz w:val="16"/>
                <w:szCs w:val="16"/>
              </w:rPr>
              <w:t>No School – Rosh Hashana</w:t>
            </w:r>
          </w:p>
        </w:tc>
      </w:tr>
      <w:tr w:rsidR="00C4073E" w:rsidRPr="00F568E4" w14:paraId="620F7FE5" w14:textId="77777777" w:rsidTr="003D007E">
        <w:trPr>
          <w:trHeight w:val="249"/>
        </w:trPr>
        <w:tc>
          <w:tcPr>
            <w:tcW w:w="3790" w:type="dxa"/>
          </w:tcPr>
          <w:p w14:paraId="2849E091" w14:textId="6E3C16F4" w:rsidR="00C4073E" w:rsidRPr="00716705" w:rsidRDefault="00C4073E" w:rsidP="00C4073E">
            <w:pPr>
              <w:spacing w:before="20" w:line="24" w:lineRule="atLeast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Oct 2, Wed</w:t>
            </w:r>
          </w:p>
        </w:tc>
        <w:tc>
          <w:tcPr>
            <w:tcW w:w="6010" w:type="dxa"/>
          </w:tcPr>
          <w:p w14:paraId="3538E0A9" w14:textId="3C8DAF2B" w:rsidR="00C4073E" w:rsidRPr="00F568E4" w:rsidRDefault="00C4073E" w:rsidP="00C4073E">
            <w:pPr>
              <w:spacing w:before="20" w:line="24" w:lineRule="atLeast"/>
              <w:rPr>
                <w:rFonts w:asciiTheme="majorHAnsi" w:hAnsiTheme="majorHAnsi"/>
                <w:sz w:val="16"/>
                <w:szCs w:val="16"/>
              </w:rPr>
            </w:pPr>
            <w:r w:rsidRPr="006A4B4C">
              <w:rPr>
                <w:rFonts w:asciiTheme="majorHAnsi" w:hAnsiTheme="majorHAnsi"/>
                <w:b/>
                <w:bCs/>
                <w:sz w:val="16"/>
                <w:szCs w:val="16"/>
              </w:rPr>
              <w:t>Late Start 9:30 am</w:t>
            </w:r>
            <w:r>
              <w:rPr>
                <w:rFonts w:asciiTheme="majorHAnsi" w:hAnsiTheme="majorHAnsi"/>
                <w:sz w:val="16"/>
                <w:szCs w:val="16"/>
              </w:rPr>
              <w:t>, Early Childcare Available*</w:t>
            </w:r>
          </w:p>
        </w:tc>
      </w:tr>
      <w:tr w:rsidR="00C4073E" w:rsidRPr="00F568E4" w14:paraId="3B62342A" w14:textId="77777777" w:rsidTr="003D007E">
        <w:trPr>
          <w:trHeight w:val="249"/>
        </w:trPr>
        <w:tc>
          <w:tcPr>
            <w:tcW w:w="3790" w:type="dxa"/>
          </w:tcPr>
          <w:p w14:paraId="61DB522A" w14:textId="3EFCAD6E" w:rsidR="00C4073E" w:rsidRDefault="00C4073E" w:rsidP="00C4073E">
            <w:pPr>
              <w:spacing w:before="20" w:line="24" w:lineRule="atLeast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Oct 8</w:t>
            </w:r>
            <w:r w:rsidRPr="00F568E4">
              <w:rPr>
                <w:rFonts w:asciiTheme="majorHAnsi" w:hAnsiTheme="majorHAnsi"/>
                <w:sz w:val="16"/>
                <w:szCs w:val="16"/>
              </w:rPr>
              <w:t xml:space="preserve">, </w:t>
            </w:r>
            <w:r>
              <w:rPr>
                <w:rFonts w:asciiTheme="majorHAnsi" w:hAnsiTheme="majorHAnsi"/>
                <w:sz w:val="16"/>
                <w:szCs w:val="16"/>
              </w:rPr>
              <w:t>Tue</w:t>
            </w:r>
          </w:p>
        </w:tc>
        <w:tc>
          <w:tcPr>
            <w:tcW w:w="6010" w:type="dxa"/>
          </w:tcPr>
          <w:p w14:paraId="35EC0AAC" w14:textId="49CA60EB" w:rsidR="00C4073E" w:rsidRDefault="00C4073E" w:rsidP="00C4073E">
            <w:pPr>
              <w:spacing w:before="20" w:line="24" w:lineRule="atLeast"/>
              <w:rPr>
                <w:rFonts w:asciiTheme="majorHAnsi" w:hAnsiTheme="majorHAnsi"/>
                <w:sz w:val="16"/>
                <w:szCs w:val="16"/>
              </w:rPr>
            </w:pPr>
            <w:proofErr w:type="spellStart"/>
            <w:r w:rsidRPr="00F568E4">
              <w:rPr>
                <w:rFonts w:asciiTheme="majorHAnsi" w:hAnsiTheme="majorHAnsi"/>
                <w:sz w:val="16"/>
                <w:szCs w:val="16"/>
              </w:rPr>
              <w:t>Erev</w:t>
            </w:r>
            <w:proofErr w:type="spellEnd"/>
            <w:r w:rsidRPr="00F568E4">
              <w:rPr>
                <w:rFonts w:asciiTheme="majorHAnsi" w:hAnsiTheme="majorHAnsi"/>
                <w:sz w:val="16"/>
                <w:szCs w:val="16"/>
              </w:rPr>
              <w:t xml:space="preserve"> Yom Kippur - Dismissal for everyone at 12:30 pm</w:t>
            </w:r>
            <w:r>
              <w:rPr>
                <w:rFonts w:asciiTheme="majorHAnsi" w:hAnsiTheme="majorHAnsi"/>
                <w:sz w:val="16"/>
                <w:szCs w:val="16"/>
              </w:rPr>
              <w:t xml:space="preserve"> *Extended childcare available</w:t>
            </w:r>
          </w:p>
        </w:tc>
      </w:tr>
      <w:tr w:rsidR="00C4073E" w:rsidRPr="00F568E4" w14:paraId="1F6DBD07" w14:textId="77777777" w:rsidTr="003D007E">
        <w:trPr>
          <w:trHeight w:val="249"/>
        </w:trPr>
        <w:tc>
          <w:tcPr>
            <w:tcW w:w="3790" w:type="dxa"/>
          </w:tcPr>
          <w:p w14:paraId="6C6CD327" w14:textId="1988E09F" w:rsidR="00C4073E" w:rsidRDefault="00C4073E" w:rsidP="00C4073E">
            <w:pPr>
              <w:spacing w:before="20" w:line="24" w:lineRule="atLeast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Oct 9, Wed</w:t>
            </w:r>
          </w:p>
        </w:tc>
        <w:tc>
          <w:tcPr>
            <w:tcW w:w="6010" w:type="dxa"/>
          </w:tcPr>
          <w:p w14:paraId="25ED65F9" w14:textId="4A674CDA" w:rsidR="00C4073E" w:rsidRDefault="00C4073E" w:rsidP="00C4073E">
            <w:pPr>
              <w:spacing w:before="20" w:line="24" w:lineRule="atLeast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Yom Kippur  -  No School</w:t>
            </w:r>
          </w:p>
        </w:tc>
      </w:tr>
      <w:tr w:rsidR="00C4073E" w:rsidRPr="00F568E4" w14:paraId="6EF9E9BD" w14:textId="77777777" w:rsidTr="003D007E">
        <w:trPr>
          <w:trHeight w:val="249"/>
        </w:trPr>
        <w:tc>
          <w:tcPr>
            <w:tcW w:w="3790" w:type="dxa"/>
          </w:tcPr>
          <w:p w14:paraId="3D4304F6" w14:textId="6E23D8FC" w:rsidR="00C4073E" w:rsidRDefault="00C4073E" w:rsidP="00C4073E">
            <w:pPr>
              <w:spacing w:before="20" w:line="24" w:lineRule="atLeast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Oct 10, Thurs</w:t>
            </w:r>
          </w:p>
        </w:tc>
        <w:tc>
          <w:tcPr>
            <w:tcW w:w="6010" w:type="dxa"/>
          </w:tcPr>
          <w:p w14:paraId="4F223938" w14:textId="29D882BC" w:rsidR="00C4073E" w:rsidRDefault="00C4073E" w:rsidP="00C4073E">
            <w:pPr>
              <w:spacing w:before="20" w:line="24" w:lineRule="atLeast"/>
              <w:rPr>
                <w:rFonts w:asciiTheme="majorHAnsi" w:hAnsiTheme="majorHAnsi"/>
                <w:sz w:val="16"/>
                <w:szCs w:val="16"/>
              </w:rPr>
            </w:pPr>
            <w:r w:rsidRPr="006A4B4C">
              <w:rPr>
                <w:rFonts w:asciiTheme="majorHAnsi" w:hAnsiTheme="majorHAnsi"/>
                <w:b/>
                <w:bCs/>
                <w:sz w:val="16"/>
                <w:szCs w:val="16"/>
              </w:rPr>
              <w:t>Late Start – 9:30 am</w:t>
            </w:r>
            <w:r>
              <w:rPr>
                <w:rFonts w:asciiTheme="majorHAnsi" w:hAnsiTheme="majorHAnsi"/>
                <w:sz w:val="16"/>
                <w:szCs w:val="16"/>
              </w:rPr>
              <w:t xml:space="preserve">  *Early Childcare Available        (Staff arrive 9:15am)</w:t>
            </w:r>
          </w:p>
        </w:tc>
      </w:tr>
      <w:tr w:rsidR="00C4073E" w:rsidRPr="00F568E4" w14:paraId="266C8FC6" w14:textId="77777777" w:rsidTr="003D007E">
        <w:trPr>
          <w:trHeight w:val="249"/>
        </w:trPr>
        <w:tc>
          <w:tcPr>
            <w:tcW w:w="3790" w:type="dxa"/>
          </w:tcPr>
          <w:p w14:paraId="36D36E74" w14:textId="299FF0F5" w:rsidR="00C4073E" w:rsidRDefault="00C4073E" w:rsidP="00C4073E">
            <w:pPr>
              <w:spacing w:before="20" w:line="24" w:lineRule="atLeast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Oct 14, 15, Mon, Tue</w:t>
            </w:r>
          </w:p>
        </w:tc>
        <w:tc>
          <w:tcPr>
            <w:tcW w:w="6010" w:type="dxa"/>
          </w:tcPr>
          <w:p w14:paraId="68412670" w14:textId="03DC5AAF" w:rsidR="00C4073E" w:rsidRDefault="00C4073E" w:rsidP="00C4073E">
            <w:pPr>
              <w:spacing w:before="20" w:line="24" w:lineRule="atLeast"/>
              <w:rPr>
                <w:rFonts w:asciiTheme="majorHAnsi" w:hAnsiTheme="majorHAnsi"/>
                <w:sz w:val="16"/>
                <w:szCs w:val="16"/>
              </w:rPr>
            </w:pPr>
            <w:proofErr w:type="spellStart"/>
            <w:r w:rsidRPr="00F568E4">
              <w:rPr>
                <w:rFonts w:asciiTheme="majorHAnsi" w:hAnsiTheme="majorHAnsi"/>
                <w:sz w:val="16"/>
                <w:szCs w:val="16"/>
              </w:rPr>
              <w:t>Succot</w:t>
            </w:r>
            <w:proofErr w:type="spellEnd"/>
            <w:r w:rsidRPr="00F568E4">
              <w:rPr>
                <w:rFonts w:asciiTheme="majorHAnsi" w:hAnsiTheme="majorHAnsi"/>
                <w:sz w:val="16"/>
                <w:szCs w:val="16"/>
              </w:rPr>
              <w:t xml:space="preserve"> - </w:t>
            </w:r>
            <w:r w:rsidRPr="00803495">
              <w:rPr>
                <w:rFonts w:asciiTheme="majorHAnsi" w:hAnsiTheme="majorHAnsi"/>
                <w:sz w:val="16"/>
                <w:szCs w:val="16"/>
              </w:rPr>
              <w:t>No School</w:t>
            </w:r>
          </w:p>
        </w:tc>
      </w:tr>
      <w:tr w:rsidR="00C4073E" w:rsidRPr="00F568E4" w14:paraId="5359F3C8" w14:textId="77777777" w:rsidTr="003D007E">
        <w:trPr>
          <w:trHeight w:val="249"/>
        </w:trPr>
        <w:tc>
          <w:tcPr>
            <w:tcW w:w="3790" w:type="dxa"/>
          </w:tcPr>
          <w:p w14:paraId="4EEBE9F5" w14:textId="36A7699B" w:rsidR="00C4073E" w:rsidRDefault="00C4073E" w:rsidP="00C4073E">
            <w:pPr>
              <w:spacing w:before="20" w:line="24" w:lineRule="atLeast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Oct 16, Wed</w:t>
            </w:r>
          </w:p>
        </w:tc>
        <w:tc>
          <w:tcPr>
            <w:tcW w:w="6010" w:type="dxa"/>
          </w:tcPr>
          <w:p w14:paraId="4B7B46DA" w14:textId="30B2A54E" w:rsidR="00C4073E" w:rsidRPr="00F568E4" w:rsidRDefault="00C4073E" w:rsidP="00C4073E">
            <w:pPr>
              <w:spacing w:before="20" w:line="24" w:lineRule="atLeast"/>
              <w:rPr>
                <w:rFonts w:asciiTheme="majorHAnsi" w:hAnsiTheme="majorHAnsi"/>
                <w:sz w:val="16"/>
                <w:szCs w:val="16"/>
              </w:rPr>
            </w:pPr>
            <w:r w:rsidRPr="006A4B4C">
              <w:rPr>
                <w:rFonts w:asciiTheme="majorHAnsi" w:hAnsiTheme="majorHAnsi"/>
                <w:b/>
                <w:bCs/>
                <w:sz w:val="16"/>
                <w:szCs w:val="16"/>
              </w:rPr>
              <w:t>Late Start 9:30 am</w:t>
            </w:r>
            <w:r>
              <w:rPr>
                <w:rFonts w:asciiTheme="majorHAnsi" w:hAnsiTheme="majorHAnsi"/>
                <w:sz w:val="16"/>
                <w:szCs w:val="16"/>
              </w:rPr>
              <w:t xml:space="preserve"> *Early Childcare Available</w:t>
            </w:r>
          </w:p>
        </w:tc>
      </w:tr>
      <w:tr w:rsidR="00C4073E" w:rsidRPr="00F568E4" w14:paraId="62BBAFDC" w14:textId="77777777" w:rsidTr="003D007E">
        <w:trPr>
          <w:trHeight w:val="249"/>
        </w:trPr>
        <w:tc>
          <w:tcPr>
            <w:tcW w:w="3790" w:type="dxa"/>
          </w:tcPr>
          <w:p w14:paraId="5AEB51B2" w14:textId="2077B27F" w:rsidR="00C4073E" w:rsidRDefault="00C4073E" w:rsidP="00C4073E">
            <w:pPr>
              <w:spacing w:before="20" w:line="24" w:lineRule="atLeast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Oct 18, Fri</w:t>
            </w:r>
          </w:p>
        </w:tc>
        <w:tc>
          <w:tcPr>
            <w:tcW w:w="6010" w:type="dxa"/>
          </w:tcPr>
          <w:p w14:paraId="10A9F228" w14:textId="7F0E2465" w:rsidR="00C4073E" w:rsidRDefault="00C4073E" w:rsidP="00C4073E">
            <w:pPr>
              <w:spacing w:before="20" w:line="24" w:lineRule="atLeast"/>
              <w:rPr>
                <w:rFonts w:asciiTheme="majorHAnsi" w:hAnsiTheme="majorHAnsi"/>
                <w:sz w:val="16"/>
                <w:szCs w:val="16"/>
              </w:rPr>
            </w:pPr>
            <w:proofErr w:type="spellStart"/>
            <w:r>
              <w:rPr>
                <w:rFonts w:asciiTheme="majorHAnsi" w:hAnsiTheme="majorHAnsi"/>
                <w:sz w:val="16"/>
                <w:szCs w:val="16"/>
              </w:rPr>
              <w:t>Succot</w:t>
            </w:r>
            <w:proofErr w:type="spellEnd"/>
            <w:r>
              <w:rPr>
                <w:rFonts w:asciiTheme="majorHAnsi" w:hAnsiTheme="majorHAnsi"/>
                <w:sz w:val="16"/>
                <w:szCs w:val="16"/>
              </w:rPr>
              <w:t xml:space="preserve"> Musical </w:t>
            </w:r>
            <w:proofErr w:type="spellStart"/>
            <w:r>
              <w:rPr>
                <w:rFonts w:asciiTheme="majorHAnsi" w:hAnsiTheme="majorHAnsi"/>
                <w:sz w:val="16"/>
                <w:szCs w:val="16"/>
              </w:rPr>
              <w:t>Hallel</w:t>
            </w:r>
            <w:proofErr w:type="spellEnd"/>
            <w:r>
              <w:rPr>
                <w:rFonts w:asciiTheme="majorHAnsi" w:hAnsiTheme="majorHAnsi"/>
                <w:sz w:val="16"/>
                <w:szCs w:val="16"/>
              </w:rPr>
              <w:t xml:space="preserve"> – 8:30am      Families Welcome to Join!</w:t>
            </w:r>
          </w:p>
        </w:tc>
      </w:tr>
      <w:tr w:rsidR="00C4073E" w:rsidRPr="00F568E4" w14:paraId="20B17A0F" w14:textId="77777777" w:rsidTr="003D007E">
        <w:trPr>
          <w:trHeight w:val="249"/>
        </w:trPr>
        <w:tc>
          <w:tcPr>
            <w:tcW w:w="3790" w:type="dxa"/>
          </w:tcPr>
          <w:p w14:paraId="77860886" w14:textId="22677E0D" w:rsidR="00C4073E" w:rsidRDefault="00C4073E" w:rsidP="00C4073E">
            <w:pPr>
              <w:spacing w:before="20" w:line="24" w:lineRule="atLeast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Oct 21 &amp; 22, Mon, Tues</w:t>
            </w:r>
          </w:p>
        </w:tc>
        <w:tc>
          <w:tcPr>
            <w:tcW w:w="6010" w:type="dxa"/>
          </w:tcPr>
          <w:p w14:paraId="6C01EB6C" w14:textId="1DFC7632" w:rsidR="00C4073E" w:rsidRDefault="00C4073E" w:rsidP="00C4073E">
            <w:pPr>
              <w:spacing w:before="20" w:line="24" w:lineRule="atLeast"/>
              <w:rPr>
                <w:rFonts w:asciiTheme="majorHAnsi" w:hAnsiTheme="majorHAnsi"/>
                <w:sz w:val="16"/>
                <w:szCs w:val="16"/>
              </w:rPr>
            </w:pPr>
            <w:proofErr w:type="spellStart"/>
            <w:r>
              <w:rPr>
                <w:rFonts w:asciiTheme="majorHAnsi" w:hAnsiTheme="majorHAnsi"/>
                <w:sz w:val="16"/>
                <w:szCs w:val="16"/>
              </w:rPr>
              <w:t>Hoshana</w:t>
            </w:r>
            <w:proofErr w:type="spellEnd"/>
            <w:r>
              <w:rPr>
                <w:rFonts w:asciiTheme="majorHAnsi" w:hAnsiTheme="majorHAns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16"/>
                <w:szCs w:val="16"/>
              </w:rPr>
              <w:t>Rabba</w:t>
            </w:r>
            <w:proofErr w:type="spellEnd"/>
            <w:r>
              <w:rPr>
                <w:rFonts w:asciiTheme="majorHAnsi" w:hAnsiTheme="majorHAnsi"/>
                <w:sz w:val="16"/>
                <w:szCs w:val="16"/>
              </w:rPr>
              <w:t xml:space="preserve"> </w:t>
            </w:r>
            <w:proofErr w:type="spellStart"/>
            <w:r w:rsidRPr="00F568E4">
              <w:rPr>
                <w:rFonts w:asciiTheme="majorHAnsi" w:hAnsiTheme="majorHAnsi"/>
                <w:sz w:val="16"/>
                <w:szCs w:val="16"/>
              </w:rPr>
              <w:t>Shmini</w:t>
            </w:r>
            <w:proofErr w:type="spellEnd"/>
            <w:r w:rsidRPr="00F568E4">
              <w:rPr>
                <w:rFonts w:asciiTheme="majorHAnsi" w:hAnsiTheme="majorHAnsi"/>
                <w:sz w:val="16"/>
                <w:szCs w:val="16"/>
              </w:rPr>
              <w:t xml:space="preserve"> Atzeret and Simchat Torah</w:t>
            </w:r>
            <w:r>
              <w:rPr>
                <w:rFonts w:asciiTheme="majorHAnsi" w:hAnsiTheme="majorHAnsi"/>
                <w:sz w:val="16"/>
                <w:szCs w:val="16"/>
              </w:rPr>
              <w:t xml:space="preserve">  </w:t>
            </w:r>
            <w:r w:rsidRPr="00F568E4">
              <w:rPr>
                <w:rFonts w:asciiTheme="majorHAnsi" w:hAnsiTheme="majorHAnsi"/>
                <w:sz w:val="16"/>
                <w:szCs w:val="16"/>
              </w:rPr>
              <w:t>-</w:t>
            </w:r>
            <w:r>
              <w:rPr>
                <w:rFonts w:asciiTheme="majorHAnsi" w:hAnsiTheme="majorHAnsi"/>
                <w:sz w:val="16"/>
                <w:szCs w:val="16"/>
              </w:rPr>
              <w:t xml:space="preserve">  </w:t>
            </w:r>
            <w:r w:rsidRPr="00F568E4">
              <w:rPr>
                <w:rFonts w:asciiTheme="majorHAnsi" w:hAnsiTheme="majorHAnsi"/>
                <w:sz w:val="16"/>
                <w:szCs w:val="16"/>
              </w:rPr>
              <w:t>No School</w:t>
            </w:r>
          </w:p>
        </w:tc>
      </w:tr>
      <w:tr w:rsidR="00C4073E" w:rsidRPr="00F568E4" w14:paraId="3D40B53A" w14:textId="77777777" w:rsidTr="003D007E">
        <w:trPr>
          <w:trHeight w:val="249"/>
        </w:trPr>
        <w:tc>
          <w:tcPr>
            <w:tcW w:w="3790" w:type="dxa"/>
          </w:tcPr>
          <w:p w14:paraId="1FE7FDC1" w14:textId="775B8AEA" w:rsidR="00C4073E" w:rsidRDefault="00C4073E" w:rsidP="00C4073E">
            <w:pPr>
              <w:spacing w:before="20" w:line="24" w:lineRule="atLeast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Oct 23, Wed</w:t>
            </w:r>
          </w:p>
        </w:tc>
        <w:tc>
          <w:tcPr>
            <w:tcW w:w="6010" w:type="dxa"/>
          </w:tcPr>
          <w:p w14:paraId="21FE8BAA" w14:textId="5863B5CE" w:rsidR="00C4073E" w:rsidRDefault="00C4073E" w:rsidP="00C4073E">
            <w:pPr>
              <w:spacing w:before="20" w:line="24" w:lineRule="atLeast"/>
              <w:rPr>
                <w:rFonts w:asciiTheme="majorHAnsi" w:hAnsiTheme="majorHAnsi"/>
                <w:sz w:val="16"/>
                <w:szCs w:val="16"/>
              </w:rPr>
            </w:pPr>
            <w:r w:rsidRPr="006A4B4C">
              <w:rPr>
                <w:rFonts w:asciiTheme="majorHAnsi" w:hAnsiTheme="majorHAnsi"/>
                <w:b/>
                <w:bCs/>
                <w:sz w:val="16"/>
                <w:szCs w:val="16"/>
              </w:rPr>
              <w:t>Late Start 9:30am</w:t>
            </w:r>
            <w:r>
              <w:rPr>
                <w:rFonts w:asciiTheme="majorHAnsi" w:hAnsiTheme="majorHAnsi"/>
                <w:sz w:val="16"/>
                <w:szCs w:val="16"/>
              </w:rPr>
              <w:t xml:space="preserve">     *Early Childcare available  (Staff arrive 9:15am)</w:t>
            </w:r>
          </w:p>
        </w:tc>
      </w:tr>
      <w:tr w:rsidR="00C4073E" w:rsidRPr="00F568E4" w14:paraId="3949E93F" w14:textId="77777777" w:rsidTr="003D007E">
        <w:trPr>
          <w:trHeight w:val="249"/>
        </w:trPr>
        <w:tc>
          <w:tcPr>
            <w:tcW w:w="3790" w:type="dxa"/>
          </w:tcPr>
          <w:p w14:paraId="6937A067" w14:textId="6A5E2DBB" w:rsidR="00C4073E" w:rsidRPr="000A2140" w:rsidRDefault="00C4073E" w:rsidP="00C4073E">
            <w:pPr>
              <w:spacing w:before="20" w:line="24" w:lineRule="atLeast"/>
              <w:rPr>
                <w:rFonts w:asciiTheme="majorHAnsi" w:hAnsiTheme="majorHAnsi"/>
                <w:sz w:val="16"/>
                <w:szCs w:val="16"/>
              </w:rPr>
            </w:pPr>
            <w:r w:rsidRPr="000A2140">
              <w:rPr>
                <w:rFonts w:asciiTheme="majorHAnsi" w:hAnsiTheme="majorHAnsi"/>
                <w:sz w:val="16"/>
                <w:szCs w:val="16"/>
              </w:rPr>
              <w:t>Oct 28, Mon</w:t>
            </w:r>
          </w:p>
        </w:tc>
        <w:tc>
          <w:tcPr>
            <w:tcW w:w="6010" w:type="dxa"/>
          </w:tcPr>
          <w:p w14:paraId="161185E2" w14:textId="68D49BB4" w:rsidR="00C4073E" w:rsidRPr="000A2140" w:rsidRDefault="00C4073E" w:rsidP="00C4073E">
            <w:pPr>
              <w:spacing w:before="20" w:line="24" w:lineRule="atLeast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0A2140"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HOMEWORK STARTS </w:t>
            </w: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AGAIN</w:t>
            </w:r>
          </w:p>
        </w:tc>
      </w:tr>
      <w:tr w:rsidR="00C4073E" w:rsidRPr="00F568E4" w14:paraId="01779D94" w14:textId="77777777" w:rsidTr="003D007E">
        <w:trPr>
          <w:trHeight w:val="249"/>
        </w:trPr>
        <w:tc>
          <w:tcPr>
            <w:tcW w:w="3790" w:type="dxa"/>
          </w:tcPr>
          <w:p w14:paraId="137B5B98" w14:textId="08542E91" w:rsidR="00C4073E" w:rsidRPr="0068125F" w:rsidRDefault="00C4073E" w:rsidP="00C4073E">
            <w:pPr>
              <w:spacing w:before="20" w:line="24" w:lineRule="atLeast"/>
              <w:rPr>
                <w:sz w:val="16"/>
                <w:szCs w:val="16"/>
                <w:lang w:bidi="he-IL"/>
              </w:rPr>
            </w:pPr>
            <w:r w:rsidRPr="00F401C0">
              <w:rPr>
                <w:rFonts w:asciiTheme="majorHAnsi" w:hAnsiTheme="majorHAnsi"/>
                <w:sz w:val="16"/>
                <w:szCs w:val="16"/>
                <w:highlight w:val="yellow"/>
              </w:rPr>
              <w:t xml:space="preserve">Nov </w:t>
            </w:r>
            <w:r>
              <w:rPr>
                <w:rFonts w:asciiTheme="majorHAnsi" w:hAnsiTheme="majorHAnsi"/>
                <w:sz w:val="16"/>
                <w:szCs w:val="16"/>
                <w:highlight w:val="yellow"/>
              </w:rPr>
              <w:t>8</w:t>
            </w:r>
            <w:r w:rsidRPr="00F401C0">
              <w:rPr>
                <w:rFonts w:asciiTheme="majorHAnsi" w:hAnsiTheme="majorHAnsi"/>
                <w:sz w:val="16"/>
                <w:szCs w:val="16"/>
                <w:highlight w:val="yellow"/>
              </w:rPr>
              <w:t xml:space="preserve">, </w:t>
            </w:r>
            <w:r w:rsidRPr="007A47C1">
              <w:rPr>
                <w:rFonts w:asciiTheme="majorHAnsi" w:hAnsiTheme="majorHAnsi"/>
                <w:sz w:val="16"/>
                <w:szCs w:val="16"/>
                <w:highlight w:val="yellow"/>
              </w:rPr>
              <w:t>Fri   Family Event</w:t>
            </w:r>
          </w:p>
        </w:tc>
        <w:tc>
          <w:tcPr>
            <w:tcW w:w="6010" w:type="dxa"/>
          </w:tcPr>
          <w:p w14:paraId="7E759F92" w14:textId="1BA04F4B" w:rsidR="00C4073E" w:rsidRPr="00F568E4" w:rsidRDefault="00C4073E" w:rsidP="00C4073E">
            <w:pPr>
              <w:spacing w:before="20" w:line="24" w:lineRule="atLeast"/>
              <w:rPr>
                <w:rFonts w:asciiTheme="majorHAnsi" w:hAnsiTheme="majorHAnsi"/>
                <w:sz w:val="16"/>
                <w:szCs w:val="16"/>
              </w:rPr>
            </w:pPr>
            <w:r w:rsidRPr="00F401C0">
              <w:rPr>
                <w:rFonts w:asciiTheme="majorHAnsi" w:hAnsiTheme="majorHAnsi"/>
                <w:sz w:val="16"/>
                <w:szCs w:val="16"/>
                <w:highlight w:val="yellow"/>
              </w:rPr>
              <w:t>Fall Family Get Together &amp; Challah Bake for Early Childhood</w:t>
            </w:r>
            <w:r>
              <w:rPr>
                <w:rFonts w:asciiTheme="majorHAnsi" w:hAnsiTheme="majorHAnsi"/>
                <w:sz w:val="16"/>
                <w:szCs w:val="16"/>
                <w:highlight w:val="yellow"/>
              </w:rPr>
              <w:t>, ~8:30am</w:t>
            </w:r>
          </w:p>
        </w:tc>
      </w:tr>
      <w:tr w:rsidR="00C4073E" w:rsidRPr="00F568E4" w14:paraId="7582A750" w14:textId="77777777" w:rsidTr="003D007E">
        <w:trPr>
          <w:trHeight w:val="249"/>
        </w:trPr>
        <w:tc>
          <w:tcPr>
            <w:tcW w:w="3790" w:type="dxa"/>
          </w:tcPr>
          <w:p w14:paraId="5DCE7FA7" w14:textId="517BCEF4" w:rsidR="00C4073E" w:rsidRPr="00F401C0" w:rsidRDefault="00C4073E" w:rsidP="00C4073E">
            <w:pPr>
              <w:spacing w:before="20" w:line="24" w:lineRule="atLeast"/>
              <w:rPr>
                <w:rFonts w:asciiTheme="majorHAnsi" w:hAnsiTheme="majorHAnsi"/>
                <w:sz w:val="16"/>
                <w:szCs w:val="16"/>
                <w:highlight w:val="yellow"/>
              </w:rPr>
            </w:pPr>
            <w:r w:rsidRPr="00B94916">
              <w:rPr>
                <w:rFonts w:asciiTheme="majorHAnsi" w:hAnsiTheme="majorHAnsi"/>
                <w:b/>
                <w:bCs/>
                <w:sz w:val="16"/>
                <w:szCs w:val="16"/>
              </w:rPr>
              <w:t>Nov 1</w:t>
            </w: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1</w:t>
            </w:r>
            <w:r w:rsidRPr="00B94916">
              <w:rPr>
                <w:rFonts w:asciiTheme="majorHAnsi" w:hAnsiTheme="majorHAnsi"/>
                <w:b/>
                <w:bCs/>
                <w:sz w:val="16"/>
                <w:szCs w:val="16"/>
              </w:rPr>
              <w:t>, Mon</w:t>
            </w:r>
          </w:p>
        </w:tc>
        <w:tc>
          <w:tcPr>
            <w:tcW w:w="6010" w:type="dxa"/>
          </w:tcPr>
          <w:p w14:paraId="15BF3C96" w14:textId="77777777" w:rsidR="00C4073E" w:rsidRPr="00B94916" w:rsidRDefault="00C4073E" w:rsidP="00C4073E">
            <w:pPr>
              <w:spacing w:before="20" w:line="24" w:lineRule="atLeast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B94916"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Veterans Day,   </w:t>
            </w: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  </w:t>
            </w:r>
            <w:r w:rsidRPr="00B94916">
              <w:rPr>
                <w:rFonts w:asciiTheme="majorHAnsi" w:hAnsiTheme="majorHAnsi"/>
                <w:b/>
                <w:bCs/>
                <w:sz w:val="16"/>
                <w:szCs w:val="16"/>
              </w:rPr>
              <w:t>NO School – Teacher Work Day</w:t>
            </w:r>
          </w:p>
          <w:p w14:paraId="56041411" w14:textId="64840714" w:rsidR="00C4073E" w:rsidRPr="00F401C0" w:rsidRDefault="00C4073E" w:rsidP="00C4073E">
            <w:pPr>
              <w:spacing w:before="20" w:line="24" w:lineRule="atLeast"/>
              <w:rPr>
                <w:rFonts w:asciiTheme="majorHAnsi" w:hAnsiTheme="majorHAnsi"/>
                <w:sz w:val="16"/>
                <w:szCs w:val="16"/>
                <w:highlight w:val="yellow"/>
              </w:rPr>
            </w:pPr>
            <w:r w:rsidRPr="00B94916">
              <w:rPr>
                <w:rFonts w:asciiTheme="majorHAnsi" w:hAnsiTheme="majorHAnsi"/>
                <w:sz w:val="16"/>
                <w:szCs w:val="16"/>
              </w:rPr>
              <w:t xml:space="preserve">Time to work on </w:t>
            </w:r>
            <w:r w:rsidRPr="00B94916">
              <w:rPr>
                <w:rFonts w:asciiTheme="majorHAnsi" w:hAnsiTheme="majorHAnsi"/>
                <w:sz w:val="16"/>
                <w:szCs w:val="16"/>
                <w:highlight w:val="yellow"/>
              </w:rPr>
              <w:t>Report Cards, Due end of day</w:t>
            </w:r>
            <w:r w:rsidRPr="00B94916">
              <w:rPr>
                <w:rFonts w:asciiTheme="majorHAnsi" w:hAnsiTheme="majorHAnsi"/>
                <w:sz w:val="16"/>
                <w:szCs w:val="16"/>
              </w:rPr>
              <w:t xml:space="preserve">   </w:t>
            </w:r>
          </w:p>
        </w:tc>
      </w:tr>
      <w:tr w:rsidR="00C4073E" w:rsidRPr="00F568E4" w14:paraId="086DE212" w14:textId="77777777" w:rsidTr="003D007E">
        <w:trPr>
          <w:trHeight w:val="249"/>
        </w:trPr>
        <w:tc>
          <w:tcPr>
            <w:tcW w:w="3790" w:type="dxa"/>
          </w:tcPr>
          <w:p w14:paraId="3F60345E" w14:textId="172F38D5" w:rsidR="00C4073E" w:rsidRPr="00154984" w:rsidRDefault="00C4073E" w:rsidP="00C4073E">
            <w:pPr>
              <w:spacing w:before="20" w:line="24" w:lineRule="atLeast"/>
              <w:rPr>
                <w:sz w:val="16"/>
                <w:szCs w:val="16"/>
                <w:highlight w:val="yellow"/>
                <w:lang w:bidi="he-IL"/>
              </w:rPr>
            </w:pPr>
            <w:r w:rsidRPr="00154984">
              <w:rPr>
                <w:sz w:val="16"/>
                <w:szCs w:val="16"/>
                <w:highlight w:val="yellow"/>
                <w:lang w:bidi="he-IL"/>
              </w:rPr>
              <w:t>Nov 20, Wed Family Event</w:t>
            </w:r>
          </w:p>
        </w:tc>
        <w:tc>
          <w:tcPr>
            <w:tcW w:w="6010" w:type="dxa"/>
          </w:tcPr>
          <w:p w14:paraId="68C5D449" w14:textId="257EB52F" w:rsidR="00C4073E" w:rsidRPr="00154984" w:rsidRDefault="00C4073E" w:rsidP="00C4073E">
            <w:pPr>
              <w:spacing w:before="20" w:line="24" w:lineRule="atLeast"/>
              <w:rPr>
                <w:rFonts w:asciiTheme="majorHAnsi" w:hAnsiTheme="majorHAnsi"/>
                <w:sz w:val="16"/>
                <w:szCs w:val="16"/>
                <w:highlight w:val="yellow"/>
              </w:rPr>
            </w:pPr>
            <w:r w:rsidRPr="00154984">
              <w:rPr>
                <w:rFonts w:asciiTheme="majorHAnsi" w:hAnsiTheme="majorHAnsi"/>
                <w:sz w:val="16"/>
                <w:szCs w:val="16"/>
                <w:highlight w:val="yellow"/>
              </w:rPr>
              <w:t xml:space="preserve">3:15pm – </w:t>
            </w:r>
            <w:r w:rsidRPr="00154984">
              <w:rPr>
                <w:sz w:val="16"/>
                <w:szCs w:val="16"/>
                <w:highlight w:val="yellow"/>
                <w:lang w:bidi="he-IL"/>
              </w:rPr>
              <w:t xml:space="preserve"> Writer’s Tea</w:t>
            </w:r>
            <w:r w:rsidRPr="00154984">
              <w:rPr>
                <w:rFonts w:asciiTheme="majorHAnsi" w:hAnsiTheme="majorHAnsi"/>
                <w:sz w:val="16"/>
                <w:szCs w:val="16"/>
                <w:highlight w:val="yellow"/>
              </w:rPr>
              <w:t xml:space="preserve">  - Parent Child Event</w:t>
            </w:r>
          </w:p>
        </w:tc>
      </w:tr>
      <w:tr w:rsidR="00C4073E" w:rsidRPr="00F568E4" w14:paraId="4D472483" w14:textId="77777777" w:rsidTr="003D007E">
        <w:trPr>
          <w:trHeight w:val="249"/>
        </w:trPr>
        <w:tc>
          <w:tcPr>
            <w:tcW w:w="3790" w:type="dxa"/>
          </w:tcPr>
          <w:p w14:paraId="7B738221" w14:textId="136402D7" w:rsidR="00C4073E" w:rsidRPr="000A2140" w:rsidRDefault="00C4073E" w:rsidP="00C4073E">
            <w:pPr>
              <w:spacing w:before="20" w:line="24" w:lineRule="atLeast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0A2140"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Nov 25, Mon </w:t>
            </w:r>
          </w:p>
        </w:tc>
        <w:tc>
          <w:tcPr>
            <w:tcW w:w="6010" w:type="dxa"/>
          </w:tcPr>
          <w:p w14:paraId="19542CCB" w14:textId="4F982068" w:rsidR="00C4073E" w:rsidRPr="000A2140" w:rsidRDefault="00C4073E" w:rsidP="00C4073E">
            <w:pPr>
              <w:spacing w:before="20" w:line="24" w:lineRule="atLeast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0A2140">
              <w:rPr>
                <w:rFonts w:asciiTheme="majorHAnsi" w:hAnsiTheme="majorHAnsi"/>
                <w:b/>
                <w:bCs/>
                <w:sz w:val="16"/>
                <w:szCs w:val="16"/>
              </w:rPr>
              <w:t>2 pm Early Dismissal, Parent Teacher Evening Conferences – pm teaching schedule</w:t>
            </w:r>
          </w:p>
        </w:tc>
      </w:tr>
      <w:tr w:rsidR="00C4073E" w:rsidRPr="00F568E4" w14:paraId="79FB616E" w14:textId="77777777" w:rsidTr="003D007E">
        <w:trPr>
          <w:trHeight w:val="249"/>
        </w:trPr>
        <w:tc>
          <w:tcPr>
            <w:tcW w:w="3790" w:type="dxa"/>
          </w:tcPr>
          <w:p w14:paraId="7F2B6B11" w14:textId="3C097A9D" w:rsidR="00C4073E" w:rsidRPr="00F639D1" w:rsidRDefault="00C4073E" w:rsidP="00C4073E">
            <w:pPr>
              <w:spacing w:before="20" w:line="24" w:lineRule="atLeast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Dec 18, Wed -  Family Event</w:t>
            </w:r>
          </w:p>
        </w:tc>
        <w:tc>
          <w:tcPr>
            <w:tcW w:w="6010" w:type="dxa"/>
          </w:tcPr>
          <w:p w14:paraId="3FB7671C" w14:textId="4DDFB4E3" w:rsidR="00C4073E" w:rsidRPr="00F639D1" w:rsidRDefault="00C4073E" w:rsidP="00C4073E">
            <w:pPr>
              <w:spacing w:before="20" w:line="24" w:lineRule="atLeast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Family  School Wide  Chanukah</w:t>
            </w:r>
            <w:r w:rsidRPr="00964F41">
              <w:rPr>
                <w:rFonts w:asciiTheme="majorHAnsi" w:hAnsiTheme="majorHAnsi"/>
                <w:bCs/>
                <w:sz w:val="16"/>
                <w:szCs w:val="16"/>
              </w:rPr>
              <w:t xml:space="preserve"> Event </w:t>
            </w:r>
            <w:r>
              <w:rPr>
                <w:rFonts w:asciiTheme="majorHAnsi" w:hAnsiTheme="majorHAnsi"/>
                <w:bCs/>
                <w:sz w:val="16"/>
                <w:szCs w:val="16"/>
              </w:rPr>
              <w:t>~5:30 pm – Early Childhood and Elementary</w:t>
            </w:r>
          </w:p>
        </w:tc>
      </w:tr>
      <w:tr w:rsidR="00C4073E" w:rsidRPr="00F568E4" w14:paraId="1E00AA3E" w14:textId="77777777" w:rsidTr="003D007E">
        <w:trPr>
          <w:trHeight w:val="249"/>
        </w:trPr>
        <w:tc>
          <w:tcPr>
            <w:tcW w:w="3790" w:type="dxa"/>
          </w:tcPr>
          <w:p w14:paraId="3B745D22" w14:textId="483178DA" w:rsidR="00C4073E" w:rsidRDefault="00C4073E" w:rsidP="00C4073E">
            <w:pPr>
              <w:spacing w:before="20" w:line="24" w:lineRule="atLeast"/>
              <w:rPr>
                <w:rFonts w:asciiTheme="majorHAnsi" w:hAnsiTheme="majorHAnsi"/>
                <w:color w:val="FF0000"/>
                <w:sz w:val="16"/>
                <w:szCs w:val="16"/>
              </w:rPr>
            </w:pPr>
            <w:r w:rsidRPr="00A73E40">
              <w:rPr>
                <w:rFonts w:asciiTheme="majorHAnsi" w:hAnsiTheme="majorHAnsi"/>
                <w:sz w:val="16"/>
                <w:szCs w:val="16"/>
              </w:rPr>
              <w:t>Dec 2</w:t>
            </w:r>
            <w:r>
              <w:rPr>
                <w:rFonts w:asciiTheme="majorHAnsi" w:hAnsiTheme="majorHAnsi"/>
                <w:sz w:val="16"/>
                <w:szCs w:val="16"/>
              </w:rPr>
              <w:t>3</w:t>
            </w:r>
            <w:r w:rsidRPr="00A73E40">
              <w:rPr>
                <w:rFonts w:asciiTheme="majorHAnsi" w:hAnsiTheme="majorHAnsi"/>
                <w:sz w:val="16"/>
                <w:szCs w:val="16"/>
              </w:rPr>
              <w:t xml:space="preserve">, </w:t>
            </w:r>
            <w:r>
              <w:rPr>
                <w:rFonts w:asciiTheme="majorHAnsi" w:hAnsiTheme="majorHAnsi"/>
                <w:sz w:val="16"/>
                <w:szCs w:val="16"/>
              </w:rPr>
              <w:t>Mon</w:t>
            </w:r>
          </w:p>
        </w:tc>
        <w:tc>
          <w:tcPr>
            <w:tcW w:w="6010" w:type="dxa"/>
          </w:tcPr>
          <w:p w14:paraId="12353360" w14:textId="795E75EA" w:rsidR="00C4073E" w:rsidRPr="00F568E4" w:rsidRDefault="00C4073E" w:rsidP="00C4073E">
            <w:pPr>
              <w:spacing w:before="20" w:line="24" w:lineRule="atLeast"/>
              <w:rPr>
                <w:rFonts w:asciiTheme="majorHAnsi" w:hAnsiTheme="majorHAnsi"/>
                <w:color w:val="FF0000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 xml:space="preserve">Winter Break </w:t>
            </w:r>
            <w:r w:rsidRPr="006A74AB">
              <w:rPr>
                <w:rFonts w:asciiTheme="majorHAnsi" w:hAnsiTheme="majorHAnsi"/>
                <w:sz w:val="16"/>
                <w:szCs w:val="16"/>
              </w:rPr>
              <w:t>Starts</w:t>
            </w:r>
            <w:r>
              <w:rPr>
                <w:rFonts w:asciiTheme="majorHAnsi" w:hAnsiTheme="majorHAnsi"/>
                <w:sz w:val="16"/>
                <w:szCs w:val="16"/>
              </w:rPr>
              <w:t xml:space="preserve"> 12/23/19</w:t>
            </w:r>
            <w:r w:rsidRPr="006A74AB">
              <w:rPr>
                <w:rFonts w:asciiTheme="majorHAnsi" w:hAnsiTheme="majorHAnsi"/>
                <w:sz w:val="16"/>
                <w:szCs w:val="16"/>
              </w:rPr>
              <w:t xml:space="preserve"> – </w:t>
            </w:r>
            <w:r>
              <w:rPr>
                <w:rFonts w:asciiTheme="majorHAnsi" w:hAnsiTheme="majorHAnsi"/>
                <w:sz w:val="16"/>
                <w:szCs w:val="16"/>
              </w:rPr>
              <w:t>1/1/20</w:t>
            </w:r>
            <w:r w:rsidRPr="006A74AB">
              <w:rPr>
                <w:rFonts w:asciiTheme="majorHAnsi" w:hAnsiTheme="majorHAnsi"/>
                <w:sz w:val="16"/>
                <w:szCs w:val="16"/>
              </w:rPr>
              <w:t xml:space="preserve"> No School</w:t>
            </w:r>
            <w:r w:rsidRPr="00F568E4">
              <w:rPr>
                <w:rFonts w:asciiTheme="majorHAnsi" w:hAnsiTheme="majorHAnsi"/>
                <w:color w:val="FF0000"/>
                <w:sz w:val="16"/>
                <w:szCs w:val="16"/>
              </w:rPr>
              <w:t xml:space="preserve"> </w:t>
            </w:r>
          </w:p>
        </w:tc>
      </w:tr>
      <w:tr w:rsidR="00C4073E" w:rsidRPr="00F568E4" w14:paraId="0792813D" w14:textId="77777777" w:rsidTr="003D007E">
        <w:trPr>
          <w:trHeight w:val="249"/>
        </w:trPr>
        <w:tc>
          <w:tcPr>
            <w:tcW w:w="3790" w:type="dxa"/>
          </w:tcPr>
          <w:p w14:paraId="1A8FC120" w14:textId="1987350C" w:rsidR="00C4073E" w:rsidRPr="00F568E4" w:rsidRDefault="00C4073E" w:rsidP="00C4073E">
            <w:pPr>
              <w:spacing w:before="20" w:line="24" w:lineRule="atLeast"/>
              <w:rPr>
                <w:rFonts w:asciiTheme="majorHAnsi" w:hAnsiTheme="majorHAnsi"/>
                <w:color w:val="FF0000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Jan 2, Thurs</w:t>
            </w:r>
          </w:p>
        </w:tc>
        <w:tc>
          <w:tcPr>
            <w:tcW w:w="6010" w:type="dxa"/>
          </w:tcPr>
          <w:p w14:paraId="17F0AFBC" w14:textId="0641A2DB" w:rsidR="00C4073E" w:rsidRPr="00F568E4" w:rsidRDefault="00C4073E" w:rsidP="00C4073E">
            <w:pPr>
              <w:spacing w:before="20" w:line="24" w:lineRule="atLeast"/>
              <w:rPr>
                <w:rFonts w:asciiTheme="majorHAnsi" w:hAnsiTheme="majorHAnsi"/>
                <w:color w:val="FF0000"/>
                <w:sz w:val="16"/>
                <w:szCs w:val="16"/>
              </w:rPr>
            </w:pPr>
            <w:r w:rsidRPr="00F568E4">
              <w:rPr>
                <w:rFonts w:asciiTheme="majorHAnsi" w:hAnsiTheme="majorHAnsi"/>
                <w:sz w:val="16"/>
                <w:szCs w:val="16"/>
              </w:rPr>
              <w:t>School Resumes</w:t>
            </w:r>
            <w:r>
              <w:rPr>
                <w:rFonts w:asciiTheme="majorHAnsi" w:hAnsiTheme="majorHAnsi"/>
                <w:sz w:val="16"/>
                <w:szCs w:val="16"/>
              </w:rPr>
              <w:t xml:space="preserve">  </w:t>
            </w:r>
          </w:p>
        </w:tc>
      </w:tr>
      <w:tr w:rsidR="00C4073E" w:rsidRPr="00F568E4" w14:paraId="39257A02" w14:textId="77777777" w:rsidTr="003D007E">
        <w:trPr>
          <w:trHeight w:val="249"/>
        </w:trPr>
        <w:tc>
          <w:tcPr>
            <w:tcW w:w="3790" w:type="dxa"/>
          </w:tcPr>
          <w:p w14:paraId="3325091E" w14:textId="00BEFEC3" w:rsidR="00C4073E" w:rsidRDefault="00C4073E" w:rsidP="00C4073E">
            <w:pPr>
              <w:spacing w:before="20" w:line="24" w:lineRule="atLeast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Jan 7</w:t>
            </w:r>
            <w:r w:rsidRPr="00F639D1">
              <w:rPr>
                <w:rFonts w:asciiTheme="majorHAnsi" w:hAnsiTheme="majorHAnsi"/>
                <w:sz w:val="16"/>
                <w:szCs w:val="16"/>
              </w:rPr>
              <w:t>, Tues</w:t>
            </w:r>
          </w:p>
        </w:tc>
        <w:tc>
          <w:tcPr>
            <w:tcW w:w="6010" w:type="dxa"/>
          </w:tcPr>
          <w:p w14:paraId="2EDB9665" w14:textId="164946E3" w:rsidR="00C4073E" w:rsidRPr="00F568E4" w:rsidRDefault="00C4073E" w:rsidP="00C4073E">
            <w:pPr>
              <w:spacing w:before="20" w:line="24" w:lineRule="atLeast"/>
              <w:rPr>
                <w:rFonts w:asciiTheme="majorHAnsi" w:hAnsiTheme="majorHAnsi"/>
                <w:sz w:val="16"/>
                <w:szCs w:val="16"/>
              </w:rPr>
            </w:pPr>
            <w:proofErr w:type="spellStart"/>
            <w:r w:rsidRPr="00F639D1">
              <w:rPr>
                <w:rFonts w:asciiTheme="majorHAnsi" w:hAnsiTheme="majorHAnsi"/>
                <w:sz w:val="16"/>
                <w:szCs w:val="16"/>
              </w:rPr>
              <w:t>Asarah</w:t>
            </w:r>
            <w:proofErr w:type="spellEnd"/>
            <w:r w:rsidRPr="00F639D1">
              <w:rPr>
                <w:rFonts w:asciiTheme="majorHAnsi" w:hAnsiTheme="majorHAnsi"/>
                <w:sz w:val="16"/>
                <w:szCs w:val="16"/>
              </w:rPr>
              <w:t xml:space="preserve"> </w:t>
            </w:r>
            <w:proofErr w:type="spellStart"/>
            <w:r w:rsidRPr="00F639D1">
              <w:rPr>
                <w:rFonts w:asciiTheme="majorHAnsi" w:hAnsiTheme="majorHAnsi"/>
                <w:sz w:val="16"/>
                <w:szCs w:val="16"/>
              </w:rPr>
              <w:t>B’Tevet</w:t>
            </w:r>
            <w:proofErr w:type="spellEnd"/>
            <w:r w:rsidRPr="00F639D1">
              <w:rPr>
                <w:rFonts w:asciiTheme="majorHAnsi" w:hAnsiTheme="majorHAnsi"/>
                <w:sz w:val="16"/>
                <w:szCs w:val="16"/>
              </w:rPr>
              <w:t xml:space="preserve"> </w:t>
            </w:r>
            <w:r>
              <w:rPr>
                <w:rFonts w:asciiTheme="majorHAnsi" w:hAnsiTheme="majorHAnsi"/>
                <w:sz w:val="16"/>
                <w:szCs w:val="16"/>
              </w:rPr>
              <w:t xml:space="preserve">Assembly </w:t>
            </w:r>
          </w:p>
        </w:tc>
      </w:tr>
      <w:tr w:rsidR="00C4073E" w:rsidRPr="00F568E4" w14:paraId="01F206C8" w14:textId="77777777" w:rsidTr="003D007E">
        <w:trPr>
          <w:trHeight w:val="249"/>
        </w:trPr>
        <w:tc>
          <w:tcPr>
            <w:tcW w:w="3790" w:type="dxa"/>
          </w:tcPr>
          <w:p w14:paraId="61B6DA50" w14:textId="041BF0D6" w:rsidR="00C4073E" w:rsidRPr="00196C88" w:rsidRDefault="00C4073E" w:rsidP="00C4073E">
            <w:pPr>
              <w:spacing w:before="20" w:line="24" w:lineRule="atLeast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196C88">
              <w:rPr>
                <w:rFonts w:asciiTheme="majorHAnsi" w:hAnsiTheme="majorHAnsi"/>
                <w:b/>
                <w:bCs/>
                <w:sz w:val="16"/>
                <w:szCs w:val="16"/>
              </w:rPr>
              <w:t>Jan 13-17</w:t>
            </w:r>
          </w:p>
        </w:tc>
        <w:tc>
          <w:tcPr>
            <w:tcW w:w="6010" w:type="dxa"/>
          </w:tcPr>
          <w:p w14:paraId="3EE212A5" w14:textId="1E8D28C9" w:rsidR="00C4073E" w:rsidRPr="00196C88" w:rsidRDefault="00C4073E" w:rsidP="00C4073E">
            <w:pPr>
              <w:spacing w:before="20" w:line="24" w:lineRule="atLeast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196C88">
              <w:rPr>
                <w:rFonts w:asciiTheme="majorHAnsi" w:hAnsiTheme="majorHAnsi"/>
                <w:b/>
                <w:bCs/>
                <w:sz w:val="16"/>
                <w:szCs w:val="16"/>
              </w:rPr>
              <w:t>Tolerance Awareness Week, Special Assembly Friday</w:t>
            </w:r>
          </w:p>
        </w:tc>
      </w:tr>
      <w:tr w:rsidR="00C4073E" w:rsidRPr="00F568E4" w14:paraId="19E3FB65" w14:textId="77777777" w:rsidTr="003D007E">
        <w:trPr>
          <w:trHeight w:val="249"/>
        </w:trPr>
        <w:tc>
          <w:tcPr>
            <w:tcW w:w="3790" w:type="dxa"/>
          </w:tcPr>
          <w:p w14:paraId="06140A91" w14:textId="020D6CFF" w:rsidR="00C4073E" w:rsidRPr="009B0D59" w:rsidRDefault="00C4073E" w:rsidP="00C4073E">
            <w:pPr>
              <w:spacing w:before="20" w:line="24" w:lineRule="atLeast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Jan 20</w:t>
            </w:r>
            <w:r w:rsidRPr="00F568E4">
              <w:rPr>
                <w:rFonts w:asciiTheme="majorHAnsi" w:hAnsiTheme="majorHAnsi"/>
                <w:sz w:val="16"/>
                <w:szCs w:val="16"/>
              </w:rPr>
              <w:t>, Mon</w:t>
            </w:r>
          </w:p>
        </w:tc>
        <w:tc>
          <w:tcPr>
            <w:tcW w:w="6010" w:type="dxa"/>
          </w:tcPr>
          <w:p w14:paraId="49E60F41" w14:textId="6FB9C458" w:rsidR="00C4073E" w:rsidRPr="009B0D59" w:rsidRDefault="00C4073E" w:rsidP="00C4073E">
            <w:pPr>
              <w:spacing w:before="20" w:line="24" w:lineRule="atLeast"/>
              <w:rPr>
                <w:rFonts w:asciiTheme="majorHAnsi" w:hAnsiTheme="majorHAnsi"/>
                <w:sz w:val="16"/>
                <w:szCs w:val="16"/>
              </w:rPr>
            </w:pPr>
            <w:r w:rsidRPr="00F568E4">
              <w:rPr>
                <w:rFonts w:asciiTheme="majorHAnsi" w:hAnsiTheme="majorHAnsi"/>
                <w:sz w:val="16"/>
                <w:szCs w:val="16"/>
              </w:rPr>
              <w:t xml:space="preserve">MLK Day  -   No School  </w:t>
            </w:r>
          </w:p>
        </w:tc>
      </w:tr>
      <w:tr w:rsidR="00C4073E" w:rsidRPr="00F568E4" w14:paraId="7078952F" w14:textId="77777777" w:rsidTr="003D007E">
        <w:trPr>
          <w:trHeight w:val="249"/>
        </w:trPr>
        <w:tc>
          <w:tcPr>
            <w:tcW w:w="3790" w:type="dxa"/>
          </w:tcPr>
          <w:p w14:paraId="1EFCE5E8" w14:textId="700C6BE6" w:rsidR="00C4073E" w:rsidRDefault="00C4073E" w:rsidP="00C4073E">
            <w:pPr>
              <w:spacing w:before="20" w:line="24" w:lineRule="atLeast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Jan 21, Tue</w:t>
            </w:r>
          </w:p>
        </w:tc>
        <w:tc>
          <w:tcPr>
            <w:tcW w:w="6010" w:type="dxa"/>
          </w:tcPr>
          <w:p w14:paraId="670CC899" w14:textId="1230A86B" w:rsidR="00C4073E" w:rsidRPr="00F568E4" w:rsidRDefault="00C4073E" w:rsidP="00C4073E">
            <w:pPr>
              <w:spacing w:before="20" w:line="24" w:lineRule="atLeast"/>
              <w:rPr>
                <w:rFonts w:asciiTheme="majorHAnsi" w:hAnsiTheme="majorHAnsi"/>
                <w:sz w:val="16"/>
                <w:szCs w:val="16"/>
              </w:rPr>
            </w:pPr>
            <w:proofErr w:type="spellStart"/>
            <w:r>
              <w:rPr>
                <w:rFonts w:asciiTheme="majorHAnsi" w:hAnsiTheme="majorHAnsi"/>
                <w:sz w:val="16"/>
                <w:szCs w:val="16"/>
              </w:rPr>
              <w:t>Tu</w:t>
            </w:r>
            <w:proofErr w:type="spellEnd"/>
            <w:r>
              <w:rPr>
                <w:rFonts w:asciiTheme="majorHAnsi" w:hAnsiTheme="majorHAns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16"/>
                <w:szCs w:val="16"/>
              </w:rPr>
              <w:t>B’Shvat</w:t>
            </w:r>
            <w:proofErr w:type="spellEnd"/>
            <w:r>
              <w:rPr>
                <w:rFonts w:asciiTheme="majorHAnsi" w:hAnsiTheme="majorHAnsi"/>
                <w:sz w:val="16"/>
                <w:szCs w:val="16"/>
              </w:rPr>
              <w:t xml:space="preserve"> Art Contest Begins “Fruits of Israel and the World”</w:t>
            </w:r>
          </w:p>
        </w:tc>
      </w:tr>
      <w:tr w:rsidR="00C4073E" w:rsidRPr="00F568E4" w14:paraId="1F469D72" w14:textId="77777777" w:rsidTr="003D007E">
        <w:trPr>
          <w:trHeight w:val="249"/>
        </w:trPr>
        <w:tc>
          <w:tcPr>
            <w:tcW w:w="3790" w:type="dxa"/>
          </w:tcPr>
          <w:p w14:paraId="32BE6AA8" w14:textId="555735BD" w:rsidR="00C4073E" w:rsidRPr="00F401C0" w:rsidRDefault="00C4073E" w:rsidP="00C4073E">
            <w:pPr>
              <w:spacing w:before="20" w:line="24" w:lineRule="atLeast"/>
              <w:rPr>
                <w:rFonts w:asciiTheme="majorHAnsi" w:hAnsiTheme="majorHAnsi"/>
                <w:sz w:val="16"/>
                <w:szCs w:val="16"/>
                <w:highlight w:val="yellow"/>
              </w:rPr>
            </w:pPr>
            <w:bookmarkStart w:id="1" w:name="_Hlk518382511"/>
            <w:r w:rsidRPr="00F401C0">
              <w:rPr>
                <w:sz w:val="16"/>
                <w:szCs w:val="16"/>
                <w:highlight w:val="yellow"/>
                <w:lang w:bidi="he-IL"/>
              </w:rPr>
              <w:t xml:space="preserve">Jan </w:t>
            </w:r>
            <w:r>
              <w:rPr>
                <w:sz w:val="16"/>
                <w:szCs w:val="16"/>
                <w:highlight w:val="yellow"/>
                <w:lang w:bidi="he-IL"/>
              </w:rPr>
              <w:t>28</w:t>
            </w:r>
            <w:r w:rsidRPr="00F401C0">
              <w:rPr>
                <w:sz w:val="16"/>
                <w:szCs w:val="16"/>
                <w:highlight w:val="yellow"/>
                <w:lang w:bidi="he-IL"/>
              </w:rPr>
              <w:t xml:space="preserve">,  </w:t>
            </w:r>
            <w:r>
              <w:rPr>
                <w:sz w:val="16"/>
                <w:szCs w:val="16"/>
                <w:highlight w:val="yellow"/>
                <w:lang w:bidi="he-IL"/>
              </w:rPr>
              <w:t>Tue</w:t>
            </w:r>
            <w:r w:rsidRPr="00F401C0">
              <w:rPr>
                <w:sz w:val="16"/>
                <w:szCs w:val="16"/>
                <w:highlight w:val="yellow"/>
                <w:lang w:bidi="he-IL"/>
              </w:rPr>
              <w:t xml:space="preserve">  </w:t>
            </w:r>
            <w:r>
              <w:rPr>
                <w:sz w:val="16"/>
                <w:szCs w:val="16"/>
                <w:highlight w:val="yellow"/>
                <w:lang w:bidi="he-IL"/>
              </w:rPr>
              <w:t>Family Event</w:t>
            </w:r>
          </w:p>
        </w:tc>
        <w:tc>
          <w:tcPr>
            <w:tcW w:w="6010" w:type="dxa"/>
          </w:tcPr>
          <w:p w14:paraId="4E0E8D11" w14:textId="35598DD9" w:rsidR="00C4073E" w:rsidRPr="00F401C0" w:rsidRDefault="00C4073E" w:rsidP="00C4073E">
            <w:pPr>
              <w:spacing w:before="20" w:line="24" w:lineRule="atLeast"/>
              <w:rPr>
                <w:rFonts w:asciiTheme="majorHAnsi" w:hAnsiTheme="majorHAnsi"/>
                <w:sz w:val="16"/>
                <w:szCs w:val="16"/>
                <w:highlight w:val="yellow"/>
              </w:rPr>
            </w:pPr>
            <w:r w:rsidRPr="00F401C0">
              <w:rPr>
                <w:rFonts w:asciiTheme="majorHAnsi" w:hAnsiTheme="majorHAnsi"/>
                <w:sz w:val="16"/>
                <w:szCs w:val="16"/>
                <w:highlight w:val="yellow"/>
              </w:rPr>
              <w:t>Parents visit for</w:t>
            </w:r>
            <w:r>
              <w:rPr>
                <w:rFonts w:asciiTheme="majorHAnsi" w:hAnsiTheme="majorHAnsi"/>
                <w:sz w:val="16"/>
                <w:szCs w:val="16"/>
                <w:highlight w:val="yellow"/>
              </w:rPr>
              <w:t xml:space="preserve"> Torah Fair 3:15pm Preschool Classroom Visits</w:t>
            </w:r>
          </w:p>
        </w:tc>
      </w:tr>
      <w:bookmarkEnd w:id="1"/>
      <w:tr w:rsidR="00C4073E" w:rsidRPr="00F568E4" w14:paraId="2902589F" w14:textId="77777777" w:rsidTr="003D007E">
        <w:trPr>
          <w:trHeight w:val="249"/>
        </w:trPr>
        <w:tc>
          <w:tcPr>
            <w:tcW w:w="3790" w:type="dxa"/>
          </w:tcPr>
          <w:p w14:paraId="7CB5B4C6" w14:textId="0FC48FB8" w:rsidR="00C4073E" w:rsidRPr="0027182E" w:rsidRDefault="00C4073E" w:rsidP="00C4073E">
            <w:pPr>
              <w:spacing w:before="20" w:line="24" w:lineRule="atLeast"/>
              <w:rPr>
                <w:rFonts w:asciiTheme="majorHAnsi" w:hAnsiTheme="majorHAnsi"/>
                <w:sz w:val="16"/>
                <w:szCs w:val="16"/>
                <w:highlight w:val="red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Feb 3, Mon – Feb 25, Tue</w:t>
            </w:r>
          </w:p>
        </w:tc>
        <w:tc>
          <w:tcPr>
            <w:tcW w:w="6010" w:type="dxa"/>
          </w:tcPr>
          <w:p w14:paraId="6027512A" w14:textId="77777777" w:rsidR="00C4073E" w:rsidRDefault="00C4073E" w:rsidP="00C4073E">
            <w:pPr>
              <w:spacing w:before="20" w:line="24" w:lineRule="atLeast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Re-enrollment &amp; Financial Aid Application Season Begins</w:t>
            </w:r>
          </w:p>
          <w:p w14:paraId="61E4FE72" w14:textId="5F61B4F0" w:rsidR="00C4073E" w:rsidRPr="0027182E" w:rsidRDefault="00C4073E" w:rsidP="00C4073E">
            <w:pPr>
              <w:spacing w:before="20" w:line="24" w:lineRule="atLeast"/>
              <w:rPr>
                <w:rFonts w:asciiTheme="majorHAnsi" w:hAnsiTheme="majorHAnsi"/>
                <w:sz w:val="16"/>
                <w:szCs w:val="16"/>
                <w:highlight w:val="red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Early bird rate until Feb 25</w:t>
            </w:r>
            <w:r w:rsidRPr="003826CB">
              <w:rPr>
                <w:rFonts w:asciiTheme="majorHAnsi" w:hAnsiTheme="majorHAnsi"/>
                <w:sz w:val="16"/>
                <w:szCs w:val="16"/>
                <w:vertAlign w:val="superscript"/>
              </w:rPr>
              <w:t>th</w:t>
            </w:r>
            <w:r>
              <w:rPr>
                <w:rFonts w:asciiTheme="majorHAnsi" w:hAnsiTheme="majorHAnsi"/>
                <w:sz w:val="16"/>
                <w:szCs w:val="16"/>
              </w:rPr>
              <w:t xml:space="preserve"> Tue</w:t>
            </w:r>
          </w:p>
        </w:tc>
      </w:tr>
      <w:tr w:rsidR="00C4073E" w:rsidRPr="00F568E4" w14:paraId="4A76EBEA" w14:textId="77777777" w:rsidTr="003D007E">
        <w:trPr>
          <w:trHeight w:val="249"/>
        </w:trPr>
        <w:tc>
          <w:tcPr>
            <w:tcW w:w="3790" w:type="dxa"/>
          </w:tcPr>
          <w:p w14:paraId="2D89E371" w14:textId="7EE0E1CC" w:rsidR="00C4073E" w:rsidRDefault="00C4073E" w:rsidP="00C4073E">
            <w:pPr>
              <w:spacing w:before="20" w:line="24" w:lineRule="atLeast"/>
              <w:rPr>
                <w:rFonts w:asciiTheme="majorHAnsi" w:hAnsiTheme="majorHAnsi"/>
                <w:sz w:val="16"/>
                <w:szCs w:val="16"/>
              </w:rPr>
            </w:pPr>
            <w:r w:rsidRPr="000A2140">
              <w:rPr>
                <w:rFonts w:asciiTheme="majorHAnsi" w:hAnsiTheme="majorHAnsi"/>
                <w:sz w:val="16"/>
                <w:szCs w:val="16"/>
                <w:highlight w:val="yellow"/>
              </w:rPr>
              <w:t>Feb 10, Mon  Family Event</w:t>
            </w:r>
          </w:p>
        </w:tc>
        <w:tc>
          <w:tcPr>
            <w:tcW w:w="6010" w:type="dxa"/>
          </w:tcPr>
          <w:p w14:paraId="1DE738B3" w14:textId="2FA58303" w:rsidR="00C4073E" w:rsidRDefault="00C4073E" w:rsidP="00C4073E">
            <w:pPr>
              <w:spacing w:before="20" w:line="24" w:lineRule="atLeast"/>
              <w:rPr>
                <w:rFonts w:asciiTheme="majorHAnsi" w:hAnsiTheme="majorHAnsi"/>
                <w:sz w:val="16"/>
                <w:szCs w:val="16"/>
              </w:rPr>
            </w:pPr>
            <w:r w:rsidRPr="004153D3">
              <w:rPr>
                <w:rFonts w:asciiTheme="majorHAnsi" w:hAnsiTheme="majorHAnsi"/>
                <w:sz w:val="16"/>
                <w:szCs w:val="16"/>
                <w:highlight w:val="yellow"/>
              </w:rPr>
              <w:t xml:space="preserve">Early Childhood Family Get Together </w:t>
            </w:r>
            <w:proofErr w:type="spellStart"/>
            <w:r w:rsidRPr="004153D3">
              <w:rPr>
                <w:rFonts w:asciiTheme="majorHAnsi" w:hAnsiTheme="majorHAnsi"/>
                <w:sz w:val="16"/>
                <w:szCs w:val="16"/>
                <w:highlight w:val="yellow"/>
              </w:rPr>
              <w:t>Tu</w:t>
            </w:r>
            <w:proofErr w:type="spellEnd"/>
            <w:r w:rsidRPr="004153D3">
              <w:rPr>
                <w:rFonts w:asciiTheme="majorHAnsi" w:hAnsiTheme="majorHAnsi"/>
                <w:sz w:val="16"/>
                <w:szCs w:val="16"/>
                <w:highlight w:val="yellow"/>
              </w:rPr>
              <w:t xml:space="preserve"> </w:t>
            </w:r>
            <w:proofErr w:type="spellStart"/>
            <w:r w:rsidRPr="004153D3">
              <w:rPr>
                <w:rFonts w:asciiTheme="majorHAnsi" w:hAnsiTheme="majorHAnsi"/>
                <w:sz w:val="16"/>
                <w:szCs w:val="16"/>
                <w:highlight w:val="yellow"/>
              </w:rPr>
              <w:t>B’shvat</w:t>
            </w:r>
            <w:proofErr w:type="spellEnd"/>
            <w:r w:rsidRPr="004153D3">
              <w:rPr>
                <w:rFonts w:asciiTheme="majorHAnsi" w:hAnsiTheme="majorHAnsi"/>
                <w:sz w:val="16"/>
                <w:szCs w:val="16"/>
                <w:highlight w:val="yellow"/>
              </w:rPr>
              <w:t xml:space="preserve"> Art Gallery and  “Fruits of the World” Celebration</w:t>
            </w:r>
          </w:p>
        </w:tc>
      </w:tr>
      <w:tr w:rsidR="00C4073E" w:rsidRPr="00F568E4" w14:paraId="56EF5476" w14:textId="77777777" w:rsidTr="003D007E">
        <w:trPr>
          <w:trHeight w:val="249"/>
        </w:trPr>
        <w:tc>
          <w:tcPr>
            <w:tcW w:w="3790" w:type="dxa"/>
          </w:tcPr>
          <w:p w14:paraId="24D2FD5C" w14:textId="0ADC9227" w:rsidR="00C4073E" w:rsidRDefault="00C4073E" w:rsidP="00C4073E">
            <w:pPr>
              <w:spacing w:before="20" w:line="24" w:lineRule="atLeast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Feb 14</w:t>
            </w:r>
            <w:r w:rsidRPr="00F639D1">
              <w:rPr>
                <w:rFonts w:asciiTheme="majorHAnsi" w:hAnsiTheme="majorHAnsi"/>
                <w:sz w:val="16"/>
                <w:szCs w:val="16"/>
              </w:rPr>
              <w:t>, Fri</w:t>
            </w:r>
          </w:p>
        </w:tc>
        <w:tc>
          <w:tcPr>
            <w:tcW w:w="6010" w:type="dxa"/>
          </w:tcPr>
          <w:p w14:paraId="55BEC459" w14:textId="77777777" w:rsidR="00C4073E" w:rsidRDefault="00C4073E" w:rsidP="00C4073E">
            <w:pPr>
              <w:spacing w:before="20" w:line="24" w:lineRule="atLeast"/>
              <w:rPr>
                <w:rFonts w:asciiTheme="majorHAnsi" w:hAnsiTheme="majorHAnsi"/>
                <w:sz w:val="16"/>
                <w:szCs w:val="16"/>
              </w:rPr>
            </w:pPr>
            <w:r w:rsidRPr="00F639D1">
              <w:rPr>
                <w:rFonts w:asciiTheme="majorHAnsi" w:hAnsiTheme="majorHAnsi"/>
                <w:sz w:val="16"/>
                <w:szCs w:val="16"/>
              </w:rPr>
              <w:t xml:space="preserve">Teacher Professional Development Day -  NO School </w:t>
            </w:r>
          </w:p>
          <w:p w14:paraId="4D4E7BC7" w14:textId="34F6A603" w:rsidR="00C4073E" w:rsidRDefault="00C4073E" w:rsidP="00C4073E">
            <w:pPr>
              <w:spacing w:before="20" w:line="24" w:lineRule="atLeast"/>
              <w:rPr>
                <w:rFonts w:asciiTheme="majorHAnsi" w:hAnsiTheme="majorHAnsi"/>
                <w:sz w:val="16"/>
                <w:szCs w:val="16"/>
              </w:rPr>
            </w:pPr>
            <w:r w:rsidRPr="00F568E4">
              <w:rPr>
                <w:rFonts w:asciiTheme="majorHAnsi" w:hAnsiTheme="majorHAnsi"/>
                <w:sz w:val="16"/>
                <w:szCs w:val="16"/>
                <w:highlight w:val="yellow"/>
              </w:rPr>
              <w:t xml:space="preserve">Parents </w:t>
            </w:r>
            <w:r>
              <w:rPr>
                <w:rFonts w:asciiTheme="majorHAnsi" w:hAnsiTheme="majorHAnsi"/>
                <w:sz w:val="16"/>
                <w:szCs w:val="16"/>
                <w:highlight w:val="yellow"/>
              </w:rPr>
              <w:t>can contact teachers to schedule optional</w:t>
            </w:r>
            <w:r w:rsidRPr="00F568E4">
              <w:rPr>
                <w:rFonts w:asciiTheme="majorHAnsi" w:hAnsiTheme="majorHAnsi"/>
                <w:sz w:val="16"/>
                <w:szCs w:val="16"/>
                <w:highlight w:val="yellow"/>
              </w:rPr>
              <w:t xml:space="preserve"> conferences</w:t>
            </w:r>
            <w:r>
              <w:rPr>
                <w:rFonts w:asciiTheme="majorHAnsi" w:hAnsiTheme="majorHAnsi"/>
                <w:sz w:val="16"/>
                <w:szCs w:val="16"/>
                <w:highlight w:val="yellow"/>
              </w:rPr>
              <w:t xml:space="preserve"> for Monday, March 2</w:t>
            </w:r>
            <w:r w:rsidRPr="004A4557">
              <w:rPr>
                <w:rFonts w:asciiTheme="majorHAnsi" w:hAnsiTheme="majorHAnsi"/>
                <w:sz w:val="16"/>
                <w:szCs w:val="16"/>
                <w:highlight w:val="yellow"/>
                <w:vertAlign w:val="superscript"/>
              </w:rPr>
              <w:t>nd</w:t>
            </w:r>
            <w:r>
              <w:rPr>
                <w:rFonts w:asciiTheme="majorHAnsi" w:hAnsiTheme="majorHAnsi"/>
                <w:sz w:val="16"/>
                <w:szCs w:val="16"/>
                <w:vertAlign w:val="superscript"/>
              </w:rPr>
              <w:t xml:space="preserve"> </w:t>
            </w:r>
          </w:p>
        </w:tc>
      </w:tr>
      <w:tr w:rsidR="00C4073E" w:rsidRPr="00F568E4" w14:paraId="50917DE1" w14:textId="77777777" w:rsidTr="003D007E">
        <w:trPr>
          <w:trHeight w:val="249"/>
        </w:trPr>
        <w:tc>
          <w:tcPr>
            <w:tcW w:w="3790" w:type="dxa"/>
          </w:tcPr>
          <w:p w14:paraId="235BF066" w14:textId="208D879F" w:rsidR="00C4073E" w:rsidRPr="00C0359B" w:rsidRDefault="00C4073E" w:rsidP="00C4073E">
            <w:pPr>
              <w:spacing w:before="20" w:line="24" w:lineRule="atLeast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lastRenderedPageBreak/>
              <w:t>February 17</w:t>
            </w:r>
            <w:r w:rsidRPr="00F568E4">
              <w:rPr>
                <w:rFonts w:asciiTheme="majorHAnsi" w:hAnsiTheme="majorHAnsi"/>
                <w:sz w:val="16"/>
                <w:szCs w:val="16"/>
              </w:rPr>
              <w:t>, Mon</w:t>
            </w:r>
          </w:p>
        </w:tc>
        <w:tc>
          <w:tcPr>
            <w:tcW w:w="6010" w:type="dxa"/>
          </w:tcPr>
          <w:p w14:paraId="19223680" w14:textId="77777777" w:rsidR="00C4073E" w:rsidRPr="00C0359B" w:rsidRDefault="00C4073E" w:rsidP="00C4073E">
            <w:pPr>
              <w:spacing w:before="20" w:line="24" w:lineRule="atLeast"/>
              <w:rPr>
                <w:rFonts w:asciiTheme="majorHAnsi" w:hAnsiTheme="majorHAnsi"/>
                <w:sz w:val="16"/>
                <w:szCs w:val="16"/>
              </w:rPr>
            </w:pPr>
            <w:r w:rsidRPr="00F568E4">
              <w:rPr>
                <w:rFonts w:asciiTheme="majorHAnsi" w:hAnsiTheme="majorHAnsi"/>
                <w:sz w:val="16"/>
                <w:szCs w:val="16"/>
              </w:rPr>
              <w:t>President’s Day  -   NO School</w:t>
            </w:r>
          </w:p>
        </w:tc>
      </w:tr>
      <w:tr w:rsidR="00C4073E" w:rsidRPr="00F568E4" w14:paraId="4A875BA4" w14:textId="77777777" w:rsidTr="003D007E">
        <w:trPr>
          <w:trHeight w:val="249"/>
        </w:trPr>
        <w:tc>
          <w:tcPr>
            <w:tcW w:w="3790" w:type="dxa"/>
          </w:tcPr>
          <w:p w14:paraId="2178EC51" w14:textId="218FC971" w:rsidR="00C4073E" w:rsidRDefault="00C4073E" w:rsidP="00C4073E">
            <w:pPr>
              <w:spacing w:before="20" w:line="24" w:lineRule="atLeast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Feb 19, Wed</w:t>
            </w:r>
          </w:p>
        </w:tc>
        <w:tc>
          <w:tcPr>
            <w:tcW w:w="6010" w:type="dxa"/>
          </w:tcPr>
          <w:p w14:paraId="370EB6CB" w14:textId="242FB9E3" w:rsidR="00C4073E" w:rsidRPr="00F568E4" w:rsidRDefault="00C4073E" w:rsidP="00C4073E">
            <w:pPr>
              <w:spacing w:before="20" w:line="24" w:lineRule="atLeast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School Dinner</w:t>
            </w:r>
          </w:p>
        </w:tc>
      </w:tr>
      <w:tr w:rsidR="00C4073E" w:rsidRPr="00F568E4" w14:paraId="711B122D" w14:textId="77777777" w:rsidTr="003D007E">
        <w:trPr>
          <w:trHeight w:val="249"/>
        </w:trPr>
        <w:tc>
          <w:tcPr>
            <w:tcW w:w="3790" w:type="dxa"/>
          </w:tcPr>
          <w:p w14:paraId="29DE6C57" w14:textId="3461E210" w:rsidR="00C4073E" w:rsidRPr="004153D3" w:rsidRDefault="00C4073E" w:rsidP="00C4073E">
            <w:pPr>
              <w:spacing w:before="20" w:line="24" w:lineRule="atLeast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153D3">
              <w:rPr>
                <w:rFonts w:asciiTheme="majorHAnsi" w:hAnsiTheme="majorHAnsi"/>
                <w:b/>
                <w:bCs/>
                <w:sz w:val="16"/>
                <w:szCs w:val="16"/>
              </w:rPr>
              <w:t>Feb 25, Tue</w:t>
            </w:r>
          </w:p>
        </w:tc>
        <w:tc>
          <w:tcPr>
            <w:tcW w:w="6010" w:type="dxa"/>
          </w:tcPr>
          <w:p w14:paraId="54EF0837" w14:textId="0A32DEF7" w:rsidR="00C4073E" w:rsidRPr="004153D3" w:rsidRDefault="00C4073E" w:rsidP="00C4073E">
            <w:pPr>
              <w:spacing w:before="20" w:line="24" w:lineRule="atLeast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153D3"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Early Bird </w:t>
            </w: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Pricing for Registration/ Re-</w:t>
            </w:r>
            <w:r w:rsidRPr="004153D3">
              <w:rPr>
                <w:rFonts w:asciiTheme="majorHAnsi" w:hAnsiTheme="majorHAnsi"/>
                <w:b/>
                <w:bCs/>
                <w:sz w:val="16"/>
                <w:szCs w:val="16"/>
              </w:rPr>
              <w:t>enrollment Ends</w:t>
            </w: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 </w:t>
            </w:r>
          </w:p>
        </w:tc>
      </w:tr>
      <w:tr w:rsidR="00C4073E" w:rsidRPr="00F568E4" w14:paraId="45DE01D6" w14:textId="77777777" w:rsidTr="003D007E">
        <w:trPr>
          <w:trHeight w:val="249"/>
        </w:trPr>
        <w:tc>
          <w:tcPr>
            <w:tcW w:w="3790" w:type="dxa"/>
          </w:tcPr>
          <w:p w14:paraId="481C15C5" w14:textId="7DF326D9" w:rsidR="00C4073E" w:rsidRPr="00E7469E" w:rsidRDefault="00C4073E" w:rsidP="00C4073E">
            <w:pPr>
              <w:spacing w:before="20" w:line="24" w:lineRule="atLeast"/>
              <w:rPr>
                <w:rFonts w:asciiTheme="majorHAnsi" w:hAnsiTheme="majorHAnsi"/>
                <w:sz w:val="16"/>
                <w:szCs w:val="16"/>
              </w:rPr>
            </w:pPr>
            <w:r w:rsidRPr="00E7469E">
              <w:rPr>
                <w:rFonts w:asciiTheme="majorHAnsi" w:hAnsiTheme="majorHAnsi"/>
                <w:sz w:val="16"/>
                <w:szCs w:val="16"/>
              </w:rPr>
              <w:t>Feb 26, Wed</w:t>
            </w:r>
          </w:p>
        </w:tc>
        <w:tc>
          <w:tcPr>
            <w:tcW w:w="6010" w:type="dxa"/>
          </w:tcPr>
          <w:p w14:paraId="787BF11E" w14:textId="2C8BFC9E" w:rsidR="00C4073E" w:rsidRPr="00E7469E" w:rsidRDefault="00C4073E" w:rsidP="00C4073E">
            <w:pPr>
              <w:spacing w:before="20" w:line="24" w:lineRule="atLeast"/>
              <w:rPr>
                <w:rFonts w:asciiTheme="majorHAnsi" w:hAnsiTheme="majorHAnsi"/>
                <w:sz w:val="16"/>
                <w:szCs w:val="16"/>
              </w:rPr>
            </w:pPr>
            <w:r w:rsidRPr="00E7469E">
              <w:rPr>
                <w:rFonts w:asciiTheme="majorHAnsi" w:hAnsiTheme="majorHAnsi"/>
                <w:sz w:val="16"/>
                <w:szCs w:val="16"/>
              </w:rPr>
              <w:t xml:space="preserve">Rosh Chodesh Adar – Musical </w:t>
            </w:r>
            <w:proofErr w:type="spellStart"/>
            <w:r w:rsidRPr="00E7469E">
              <w:rPr>
                <w:rFonts w:asciiTheme="majorHAnsi" w:hAnsiTheme="majorHAnsi"/>
                <w:sz w:val="16"/>
                <w:szCs w:val="16"/>
              </w:rPr>
              <w:t>Hal</w:t>
            </w:r>
            <w:r>
              <w:rPr>
                <w:rFonts w:asciiTheme="majorHAnsi" w:hAnsiTheme="majorHAnsi"/>
                <w:sz w:val="16"/>
                <w:szCs w:val="16"/>
              </w:rPr>
              <w:t>l</w:t>
            </w:r>
            <w:r w:rsidRPr="00E7469E">
              <w:rPr>
                <w:rFonts w:asciiTheme="majorHAnsi" w:hAnsiTheme="majorHAnsi"/>
                <w:sz w:val="16"/>
                <w:szCs w:val="16"/>
              </w:rPr>
              <w:t>el</w:t>
            </w:r>
            <w:proofErr w:type="spellEnd"/>
            <w:r w:rsidRPr="00E7469E">
              <w:rPr>
                <w:rFonts w:asciiTheme="majorHAnsi" w:hAnsiTheme="majorHAnsi"/>
                <w:sz w:val="16"/>
                <w:szCs w:val="16"/>
              </w:rPr>
              <w:t xml:space="preserve"> </w:t>
            </w:r>
            <w:r>
              <w:rPr>
                <w:rFonts w:asciiTheme="majorHAnsi" w:hAnsiTheme="majorHAnsi"/>
                <w:sz w:val="16"/>
                <w:szCs w:val="16"/>
              </w:rPr>
              <w:t xml:space="preserve">   Families Welcome to Join!</w:t>
            </w:r>
          </w:p>
        </w:tc>
      </w:tr>
      <w:tr w:rsidR="00C4073E" w:rsidRPr="00F568E4" w14:paraId="4F81BD38" w14:textId="77777777" w:rsidTr="003D007E">
        <w:trPr>
          <w:trHeight w:val="249"/>
        </w:trPr>
        <w:tc>
          <w:tcPr>
            <w:tcW w:w="3790" w:type="dxa"/>
          </w:tcPr>
          <w:p w14:paraId="2A69EDCF" w14:textId="280AB641" w:rsidR="00C4073E" w:rsidRPr="00E7469E" w:rsidRDefault="00C4073E" w:rsidP="00C4073E">
            <w:pPr>
              <w:spacing w:before="20" w:line="24" w:lineRule="atLeast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March 2, Mon</w:t>
            </w:r>
          </w:p>
        </w:tc>
        <w:tc>
          <w:tcPr>
            <w:tcW w:w="6010" w:type="dxa"/>
          </w:tcPr>
          <w:p w14:paraId="46867BDE" w14:textId="77777777" w:rsidR="00C4073E" w:rsidRDefault="00C4073E" w:rsidP="00C4073E">
            <w:pPr>
              <w:spacing w:before="20" w:line="24" w:lineRule="atLeast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C4073E"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NO SCHOOL </w:t>
            </w:r>
          </w:p>
          <w:p w14:paraId="3CD4EC80" w14:textId="3E1C4437" w:rsidR="00C4073E" w:rsidRPr="00E7469E" w:rsidRDefault="00C4073E" w:rsidP="00C4073E">
            <w:pPr>
              <w:spacing w:before="20" w:line="24" w:lineRule="atLeast"/>
              <w:rPr>
                <w:rFonts w:asciiTheme="majorHAnsi" w:hAnsiTheme="majorHAnsi"/>
                <w:sz w:val="16"/>
                <w:szCs w:val="16"/>
              </w:rPr>
            </w:pPr>
            <w:r w:rsidRPr="00F568E4">
              <w:rPr>
                <w:rFonts w:asciiTheme="majorHAnsi" w:hAnsiTheme="majorHAnsi"/>
                <w:sz w:val="16"/>
                <w:szCs w:val="16"/>
              </w:rPr>
              <w:t>Third Reporting Period Begins   /  Optional Parent Teacher Conferences</w:t>
            </w:r>
          </w:p>
        </w:tc>
      </w:tr>
      <w:tr w:rsidR="00C4073E" w:rsidRPr="00F568E4" w14:paraId="1E4F6045" w14:textId="77777777" w:rsidTr="003D007E">
        <w:trPr>
          <w:trHeight w:val="249"/>
        </w:trPr>
        <w:tc>
          <w:tcPr>
            <w:tcW w:w="3790" w:type="dxa"/>
          </w:tcPr>
          <w:p w14:paraId="7EEAEE8A" w14:textId="16E13A13" w:rsidR="00C4073E" w:rsidRPr="00E7469E" w:rsidRDefault="00C4073E" w:rsidP="00C4073E">
            <w:pPr>
              <w:spacing w:before="20" w:line="24" w:lineRule="atLeast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March 2-31</w:t>
            </w:r>
          </w:p>
        </w:tc>
        <w:tc>
          <w:tcPr>
            <w:tcW w:w="6010" w:type="dxa"/>
          </w:tcPr>
          <w:p w14:paraId="15CE16DA" w14:textId="665430AA" w:rsidR="00C4073E" w:rsidRPr="00E7469E" w:rsidRDefault="00C4073E" w:rsidP="00C4073E">
            <w:pPr>
              <w:spacing w:before="20" w:line="24" w:lineRule="atLeast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STEM Focus Month</w:t>
            </w:r>
          </w:p>
        </w:tc>
      </w:tr>
      <w:tr w:rsidR="00C4073E" w:rsidRPr="00F568E4" w14:paraId="3447C070" w14:textId="77777777" w:rsidTr="003D007E">
        <w:trPr>
          <w:trHeight w:val="249"/>
        </w:trPr>
        <w:tc>
          <w:tcPr>
            <w:tcW w:w="3790" w:type="dxa"/>
          </w:tcPr>
          <w:p w14:paraId="2446B157" w14:textId="527A555F" w:rsidR="00C4073E" w:rsidRPr="008D083D" w:rsidRDefault="00C4073E" w:rsidP="00C4073E">
            <w:pPr>
              <w:spacing w:before="20" w:line="24" w:lineRule="atLeast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March 9, Mon</w:t>
            </w:r>
          </w:p>
        </w:tc>
        <w:tc>
          <w:tcPr>
            <w:tcW w:w="6010" w:type="dxa"/>
          </w:tcPr>
          <w:p w14:paraId="03ECF38B" w14:textId="69793C5D" w:rsidR="00C4073E" w:rsidRPr="008D083D" w:rsidRDefault="00C4073E" w:rsidP="00C4073E">
            <w:pPr>
              <w:spacing w:before="20" w:line="24" w:lineRule="atLeast"/>
              <w:rPr>
                <w:rFonts w:asciiTheme="majorHAnsi" w:hAnsiTheme="majorHAnsi"/>
                <w:sz w:val="16"/>
                <w:szCs w:val="16"/>
              </w:rPr>
            </w:pPr>
            <w:r w:rsidRPr="001A5D9F">
              <w:rPr>
                <w:rFonts w:asciiTheme="majorHAnsi" w:hAnsiTheme="majorHAnsi"/>
                <w:b/>
                <w:bCs/>
                <w:sz w:val="16"/>
                <w:szCs w:val="16"/>
              </w:rPr>
              <w:t>Early Dismissal at 2pm  -</w:t>
            </w:r>
            <w:r w:rsidRPr="008D083D">
              <w:rPr>
                <w:rFonts w:asciiTheme="majorHAnsi" w:hAnsiTheme="majorHAnsi"/>
                <w:sz w:val="16"/>
                <w:szCs w:val="16"/>
              </w:rPr>
              <w:t xml:space="preserve">  </w:t>
            </w:r>
            <w:proofErr w:type="spellStart"/>
            <w:r w:rsidRPr="008D083D">
              <w:rPr>
                <w:rFonts w:asciiTheme="majorHAnsi" w:hAnsiTheme="majorHAnsi"/>
                <w:sz w:val="16"/>
                <w:szCs w:val="16"/>
              </w:rPr>
              <w:t>Ta’anit</w:t>
            </w:r>
            <w:proofErr w:type="spellEnd"/>
            <w:r w:rsidRPr="008D083D">
              <w:rPr>
                <w:rFonts w:asciiTheme="majorHAnsi" w:hAnsiTheme="majorHAnsi"/>
                <w:sz w:val="16"/>
                <w:szCs w:val="16"/>
              </w:rPr>
              <w:t xml:space="preserve"> Esther,</w:t>
            </w:r>
            <w:r>
              <w:rPr>
                <w:rFonts w:asciiTheme="majorHAnsi" w:hAnsiTheme="majorHAnsi"/>
                <w:sz w:val="16"/>
                <w:szCs w:val="16"/>
              </w:rPr>
              <w:t xml:space="preserve">  Extended Child Care Available*</w:t>
            </w:r>
          </w:p>
        </w:tc>
      </w:tr>
      <w:tr w:rsidR="00C4073E" w:rsidRPr="00F568E4" w14:paraId="60F74165" w14:textId="77777777" w:rsidTr="003D007E">
        <w:trPr>
          <w:trHeight w:val="249"/>
        </w:trPr>
        <w:tc>
          <w:tcPr>
            <w:tcW w:w="3790" w:type="dxa"/>
          </w:tcPr>
          <w:p w14:paraId="3FAE5138" w14:textId="3CD524A5" w:rsidR="00C4073E" w:rsidRDefault="00C4073E" w:rsidP="00C4073E">
            <w:pPr>
              <w:spacing w:before="20" w:line="24" w:lineRule="atLeast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March 10, Tue</w:t>
            </w:r>
          </w:p>
        </w:tc>
        <w:tc>
          <w:tcPr>
            <w:tcW w:w="6010" w:type="dxa"/>
          </w:tcPr>
          <w:p w14:paraId="38AD0721" w14:textId="6CA42C63" w:rsidR="00C4073E" w:rsidRPr="00F568E4" w:rsidRDefault="00C4073E" w:rsidP="00C4073E">
            <w:pPr>
              <w:spacing w:before="20" w:line="24" w:lineRule="atLeast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 xml:space="preserve">No School, </w:t>
            </w:r>
            <w:r w:rsidRPr="00F568E4">
              <w:rPr>
                <w:rFonts w:asciiTheme="majorHAnsi" w:hAnsiTheme="majorHAnsi"/>
                <w:sz w:val="16"/>
                <w:szCs w:val="16"/>
              </w:rPr>
              <w:t>Purim</w:t>
            </w:r>
          </w:p>
        </w:tc>
      </w:tr>
      <w:tr w:rsidR="00C4073E" w:rsidRPr="00F568E4" w14:paraId="4E32DF43" w14:textId="77777777" w:rsidTr="003D007E">
        <w:trPr>
          <w:trHeight w:val="249"/>
        </w:trPr>
        <w:tc>
          <w:tcPr>
            <w:tcW w:w="3790" w:type="dxa"/>
          </w:tcPr>
          <w:p w14:paraId="6A4E6EC9" w14:textId="39CBF8B6" w:rsidR="00C4073E" w:rsidRDefault="00C4073E" w:rsidP="00C4073E">
            <w:pPr>
              <w:spacing w:before="20" w:line="24" w:lineRule="atLeast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March 11, Wed</w:t>
            </w:r>
          </w:p>
        </w:tc>
        <w:tc>
          <w:tcPr>
            <w:tcW w:w="6010" w:type="dxa"/>
          </w:tcPr>
          <w:p w14:paraId="5DFD0197" w14:textId="1E00570B" w:rsidR="00C4073E" w:rsidRDefault="00C4073E" w:rsidP="00C4073E">
            <w:pPr>
              <w:spacing w:before="20" w:line="24" w:lineRule="atLeast"/>
              <w:rPr>
                <w:rFonts w:asciiTheme="majorHAnsi" w:hAnsiTheme="majorHAnsi"/>
                <w:sz w:val="16"/>
                <w:szCs w:val="16"/>
              </w:rPr>
            </w:pPr>
            <w:r w:rsidRPr="00F568E4">
              <w:rPr>
                <w:rFonts w:asciiTheme="majorHAnsi" w:hAnsiTheme="majorHAnsi"/>
                <w:sz w:val="16"/>
                <w:szCs w:val="16"/>
              </w:rPr>
              <w:t>Shus</w:t>
            </w:r>
            <w:r>
              <w:rPr>
                <w:rFonts w:asciiTheme="majorHAnsi" w:hAnsiTheme="majorHAnsi"/>
                <w:sz w:val="16"/>
                <w:szCs w:val="16"/>
              </w:rPr>
              <w:t>han Purim Special Activity  -   Late Start 9:30</w:t>
            </w:r>
            <w:r w:rsidRPr="00F568E4">
              <w:rPr>
                <w:rFonts w:asciiTheme="majorHAnsi" w:hAnsiTheme="majorHAnsi"/>
                <w:sz w:val="16"/>
                <w:szCs w:val="16"/>
              </w:rPr>
              <w:t xml:space="preserve"> am</w:t>
            </w:r>
            <w:r>
              <w:rPr>
                <w:rFonts w:asciiTheme="majorHAnsi" w:hAnsiTheme="majorHAnsi"/>
                <w:sz w:val="16"/>
                <w:szCs w:val="16"/>
              </w:rPr>
              <w:t xml:space="preserve">      </w:t>
            </w:r>
            <w:r w:rsidRPr="00F568E4">
              <w:rPr>
                <w:rFonts w:asciiTheme="majorHAnsi" w:hAnsiTheme="majorHAnsi"/>
                <w:sz w:val="16"/>
                <w:szCs w:val="16"/>
              </w:rPr>
              <w:t xml:space="preserve"> Early Child Care Available*</w:t>
            </w:r>
          </w:p>
        </w:tc>
      </w:tr>
      <w:tr w:rsidR="00C4073E" w:rsidRPr="00F568E4" w14:paraId="2152C433" w14:textId="77777777" w:rsidTr="003D007E">
        <w:trPr>
          <w:trHeight w:val="249"/>
        </w:trPr>
        <w:tc>
          <w:tcPr>
            <w:tcW w:w="3790" w:type="dxa"/>
          </w:tcPr>
          <w:p w14:paraId="12340C49" w14:textId="3E25CD56" w:rsidR="00C4073E" w:rsidRPr="000A2140" w:rsidRDefault="00C4073E" w:rsidP="00C4073E">
            <w:pPr>
              <w:spacing w:before="20" w:line="24" w:lineRule="atLeast"/>
              <w:rPr>
                <w:rFonts w:asciiTheme="majorHAnsi" w:hAnsiTheme="majorHAnsi"/>
                <w:b/>
                <w:bCs/>
                <w:sz w:val="16"/>
                <w:szCs w:val="16"/>
                <w:highlight w:val="yellow"/>
              </w:rPr>
            </w:pPr>
            <w:r w:rsidRPr="000A2140">
              <w:rPr>
                <w:rFonts w:asciiTheme="majorHAnsi" w:hAnsiTheme="majorHAnsi"/>
                <w:sz w:val="16"/>
                <w:szCs w:val="16"/>
                <w:highlight w:val="yellow"/>
              </w:rPr>
              <w:t>March 26, Thurs   Family Event</w:t>
            </w:r>
          </w:p>
        </w:tc>
        <w:tc>
          <w:tcPr>
            <w:tcW w:w="6010" w:type="dxa"/>
          </w:tcPr>
          <w:p w14:paraId="71C8041D" w14:textId="7A0A9BBE" w:rsidR="00C4073E" w:rsidRPr="000A2140" w:rsidRDefault="00C4073E" w:rsidP="00C4073E">
            <w:pPr>
              <w:spacing w:before="20" w:line="24" w:lineRule="atLeast"/>
              <w:rPr>
                <w:rFonts w:asciiTheme="majorHAnsi" w:hAnsiTheme="majorHAnsi"/>
                <w:b/>
                <w:bCs/>
                <w:sz w:val="16"/>
                <w:szCs w:val="16"/>
                <w:highlight w:val="yellow"/>
              </w:rPr>
            </w:pPr>
            <w:r w:rsidRPr="000A2140">
              <w:rPr>
                <w:rFonts w:asciiTheme="majorHAnsi" w:hAnsiTheme="majorHAnsi"/>
                <w:sz w:val="16"/>
                <w:szCs w:val="16"/>
                <w:highlight w:val="yellow"/>
              </w:rPr>
              <w:t>Engineering Fair &amp; GS Expo 3:15pm</w:t>
            </w:r>
          </w:p>
        </w:tc>
      </w:tr>
      <w:tr w:rsidR="00C4073E" w:rsidRPr="00F568E4" w14:paraId="773DD186" w14:textId="77777777" w:rsidTr="003D007E">
        <w:trPr>
          <w:trHeight w:val="249"/>
        </w:trPr>
        <w:tc>
          <w:tcPr>
            <w:tcW w:w="3790" w:type="dxa"/>
          </w:tcPr>
          <w:p w14:paraId="0FD43C0A" w14:textId="1B129556" w:rsidR="00C4073E" w:rsidRPr="001A5D9F" w:rsidRDefault="00C4073E" w:rsidP="00C4073E">
            <w:pPr>
              <w:spacing w:before="20" w:line="24" w:lineRule="atLeast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1A5D9F"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April </w:t>
            </w: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6-17</w:t>
            </w:r>
            <w:r w:rsidRPr="001A5D9F"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6010" w:type="dxa"/>
          </w:tcPr>
          <w:p w14:paraId="6B535702" w14:textId="0E15E190" w:rsidR="00C4073E" w:rsidRPr="001A5D9F" w:rsidRDefault="00C4073E" w:rsidP="00C4073E">
            <w:pPr>
              <w:spacing w:before="20" w:line="24" w:lineRule="atLeast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1A5D9F">
              <w:rPr>
                <w:rFonts w:asciiTheme="majorHAnsi" w:hAnsiTheme="majorHAnsi"/>
                <w:b/>
                <w:bCs/>
                <w:sz w:val="16"/>
                <w:szCs w:val="16"/>
              </w:rPr>
              <w:t>Passover/ Spring Break  Starts 4/</w:t>
            </w: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6</w:t>
            </w:r>
            <w:r w:rsidRPr="001A5D9F">
              <w:rPr>
                <w:rFonts w:asciiTheme="majorHAnsi" w:hAnsiTheme="majorHAnsi"/>
                <w:b/>
                <w:bCs/>
                <w:sz w:val="16"/>
                <w:szCs w:val="16"/>
              </w:rPr>
              <w:t>/19 – 4/</w:t>
            </w: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17</w:t>
            </w:r>
            <w:r w:rsidRPr="001A5D9F">
              <w:rPr>
                <w:rFonts w:asciiTheme="majorHAnsi" w:hAnsiTheme="majorHAnsi"/>
                <w:b/>
                <w:bCs/>
                <w:sz w:val="16"/>
                <w:szCs w:val="16"/>
              </w:rPr>
              <w:t>/19 No School</w:t>
            </w:r>
          </w:p>
        </w:tc>
      </w:tr>
      <w:tr w:rsidR="00C4073E" w:rsidRPr="00F568E4" w14:paraId="00C09609" w14:textId="77777777" w:rsidTr="003D007E">
        <w:trPr>
          <w:trHeight w:val="249"/>
        </w:trPr>
        <w:tc>
          <w:tcPr>
            <w:tcW w:w="3790" w:type="dxa"/>
          </w:tcPr>
          <w:p w14:paraId="5CF45AB8" w14:textId="5DB7C071" w:rsidR="00C4073E" w:rsidRPr="00F568E4" w:rsidRDefault="00C4073E" w:rsidP="00C4073E">
            <w:pPr>
              <w:spacing w:before="20" w:line="24" w:lineRule="atLeast"/>
              <w:rPr>
                <w:rFonts w:asciiTheme="majorHAnsi" w:hAnsiTheme="majorHAnsi"/>
                <w:color w:val="FF0000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April 20</w:t>
            </w:r>
            <w:r w:rsidRPr="00F568E4">
              <w:rPr>
                <w:rFonts w:asciiTheme="majorHAnsi" w:hAnsiTheme="majorHAnsi"/>
                <w:sz w:val="16"/>
                <w:szCs w:val="16"/>
              </w:rPr>
              <w:t xml:space="preserve">, </w:t>
            </w:r>
            <w:r>
              <w:rPr>
                <w:rFonts w:asciiTheme="majorHAnsi" w:hAnsiTheme="majorHAnsi"/>
                <w:sz w:val="16"/>
                <w:szCs w:val="16"/>
              </w:rPr>
              <w:t>Mon</w:t>
            </w:r>
          </w:p>
        </w:tc>
        <w:tc>
          <w:tcPr>
            <w:tcW w:w="6010" w:type="dxa"/>
          </w:tcPr>
          <w:p w14:paraId="25491BEA" w14:textId="77777777" w:rsidR="00C4073E" w:rsidRPr="00F568E4" w:rsidRDefault="00C4073E" w:rsidP="00C4073E">
            <w:pPr>
              <w:spacing w:before="20" w:line="24" w:lineRule="atLeast"/>
              <w:rPr>
                <w:rFonts w:asciiTheme="majorHAnsi" w:hAnsiTheme="majorHAnsi"/>
                <w:color w:val="FF0000"/>
                <w:sz w:val="16"/>
                <w:szCs w:val="16"/>
              </w:rPr>
            </w:pPr>
            <w:r w:rsidRPr="00F568E4">
              <w:rPr>
                <w:rFonts w:asciiTheme="majorHAnsi" w:hAnsiTheme="majorHAnsi"/>
                <w:sz w:val="16"/>
                <w:szCs w:val="16"/>
              </w:rPr>
              <w:t>School Resumes</w:t>
            </w:r>
            <w:r>
              <w:rPr>
                <w:rFonts w:asciiTheme="majorHAnsi" w:hAnsiTheme="majorHAnsi"/>
                <w:sz w:val="16"/>
                <w:szCs w:val="16"/>
              </w:rPr>
              <w:t xml:space="preserve">  </w:t>
            </w:r>
          </w:p>
        </w:tc>
      </w:tr>
      <w:tr w:rsidR="00C4073E" w:rsidRPr="00F568E4" w14:paraId="33A1D5E5" w14:textId="77777777" w:rsidTr="003D007E">
        <w:trPr>
          <w:trHeight w:val="249"/>
        </w:trPr>
        <w:tc>
          <w:tcPr>
            <w:tcW w:w="3790" w:type="dxa"/>
          </w:tcPr>
          <w:p w14:paraId="72215457" w14:textId="2F13956C" w:rsidR="00C4073E" w:rsidRDefault="00C4073E" w:rsidP="00C4073E">
            <w:pPr>
              <w:spacing w:before="20" w:line="24" w:lineRule="atLeast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April 22, Wed</w:t>
            </w:r>
          </w:p>
        </w:tc>
        <w:tc>
          <w:tcPr>
            <w:tcW w:w="6010" w:type="dxa"/>
          </w:tcPr>
          <w:p w14:paraId="03AD8A5D" w14:textId="267FB1F1" w:rsidR="00C4073E" w:rsidRPr="00F568E4" w:rsidRDefault="00C4073E" w:rsidP="00C4073E">
            <w:pPr>
              <w:spacing w:before="20" w:line="24" w:lineRule="atLeast"/>
              <w:rPr>
                <w:rFonts w:asciiTheme="majorHAnsi" w:hAnsiTheme="majorHAnsi"/>
                <w:sz w:val="16"/>
                <w:szCs w:val="16"/>
              </w:rPr>
            </w:pPr>
            <w:r w:rsidRPr="0028056E">
              <w:rPr>
                <w:rFonts w:asciiTheme="majorHAnsi" w:hAnsiTheme="majorHAnsi"/>
                <w:bCs/>
                <w:sz w:val="16"/>
                <w:szCs w:val="16"/>
              </w:rPr>
              <w:t>Financial Aid App</w:t>
            </w:r>
            <w:r>
              <w:rPr>
                <w:rFonts w:asciiTheme="majorHAnsi" w:hAnsiTheme="majorHAnsi"/>
                <w:bCs/>
                <w:sz w:val="16"/>
                <w:szCs w:val="16"/>
              </w:rPr>
              <w:t>lications</w:t>
            </w:r>
            <w:r w:rsidRPr="0028056E">
              <w:rPr>
                <w:rFonts w:asciiTheme="majorHAnsi" w:hAnsiTheme="majorHAnsi"/>
                <w:bCs/>
                <w:sz w:val="16"/>
                <w:szCs w:val="16"/>
              </w:rPr>
              <w:t xml:space="preserve"> Due</w:t>
            </w:r>
            <w:r>
              <w:rPr>
                <w:rFonts w:asciiTheme="majorHAnsi" w:hAnsiTheme="majorHAnsi"/>
                <w:bCs/>
                <w:sz w:val="16"/>
                <w:szCs w:val="16"/>
              </w:rPr>
              <w:t xml:space="preserve">  </w:t>
            </w:r>
          </w:p>
        </w:tc>
      </w:tr>
      <w:tr w:rsidR="00C4073E" w:rsidRPr="00F568E4" w14:paraId="4E579EF5" w14:textId="77777777" w:rsidTr="003D007E">
        <w:trPr>
          <w:trHeight w:val="249"/>
        </w:trPr>
        <w:tc>
          <w:tcPr>
            <w:tcW w:w="3790" w:type="dxa"/>
          </w:tcPr>
          <w:p w14:paraId="2DBFBAD3" w14:textId="71AECC29" w:rsidR="00C4073E" w:rsidRDefault="00C4073E" w:rsidP="00C4073E">
            <w:pPr>
              <w:spacing w:before="20" w:line="24" w:lineRule="atLeast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April 29, Wed</w:t>
            </w:r>
          </w:p>
        </w:tc>
        <w:tc>
          <w:tcPr>
            <w:tcW w:w="6010" w:type="dxa"/>
          </w:tcPr>
          <w:p w14:paraId="2F6EF271" w14:textId="2341F68D" w:rsidR="00C4073E" w:rsidRPr="00F568E4" w:rsidRDefault="00C4073E" w:rsidP="00C4073E">
            <w:pPr>
              <w:spacing w:before="20" w:line="24" w:lineRule="atLeast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 xml:space="preserve">Yom </w:t>
            </w:r>
            <w:proofErr w:type="spellStart"/>
            <w:r>
              <w:rPr>
                <w:rFonts w:asciiTheme="majorHAnsi" w:hAnsiTheme="majorHAnsi"/>
                <w:sz w:val="16"/>
                <w:szCs w:val="16"/>
              </w:rPr>
              <w:t>Ha’Atzmaut</w:t>
            </w:r>
            <w:proofErr w:type="spellEnd"/>
            <w:r>
              <w:rPr>
                <w:rFonts w:asciiTheme="majorHAnsi" w:hAnsiTheme="majorHAnsi"/>
                <w:sz w:val="16"/>
                <w:szCs w:val="16"/>
              </w:rPr>
              <w:t xml:space="preserve"> Celebration</w:t>
            </w:r>
          </w:p>
        </w:tc>
      </w:tr>
      <w:tr w:rsidR="00C4073E" w:rsidRPr="00F568E4" w14:paraId="1F48E0C0" w14:textId="77777777" w:rsidTr="003D007E">
        <w:trPr>
          <w:trHeight w:val="249"/>
        </w:trPr>
        <w:tc>
          <w:tcPr>
            <w:tcW w:w="3790" w:type="dxa"/>
          </w:tcPr>
          <w:p w14:paraId="49AB04E7" w14:textId="31FB8C94" w:rsidR="00C4073E" w:rsidRDefault="00C4073E" w:rsidP="00C4073E">
            <w:pPr>
              <w:spacing w:before="20" w:line="24" w:lineRule="atLeast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May 4, Mon</w:t>
            </w:r>
          </w:p>
        </w:tc>
        <w:tc>
          <w:tcPr>
            <w:tcW w:w="6010" w:type="dxa"/>
          </w:tcPr>
          <w:p w14:paraId="40E7FFB0" w14:textId="1DE1F1C1" w:rsidR="00C4073E" w:rsidRPr="00F568E4" w:rsidRDefault="00C4073E" w:rsidP="00C4073E">
            <w:pPr>
              <w:spacing w:before="20" w:line="24" w:lineRule="atLeast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Student Book Talks  5/4/19 - 6/1/2019 – End of Year Reading Focus</w:t>
            </w:r>
          </w:p>
        </w:tc>
      </w:tr>
      <w:tr w:rsidR="00C4073E" w:rsidRPr="00F568E4" w14:paraId="6D1ACA17" w14:textId="77777777" w:rsidTr="003D007E">
        <w:trPr>
          <w:trHeight w:val="249"/>
        </w:trPr>
        <w:tc>
          <w:tcPr>
            <w:tcW w:w="3790" w:type="dxa"/>
          </w:tcPr>
          <w:p w14:paraId="13524B0A" w14:textId="2DF3360B" w:rsidR="00C4073E" w:rsidRPr="00367DA7" w:rsidRDefault="00C4073E" w:rsidP="00C4073E">
            <w:pPr>
              <w:spacing w:before="20" w:line="24" w:lineRule="atLeast"/>
              <w:rPr>
                <w:rFonts w:asciiTheme="majorHAnsi" w:hAnsiTheme="majorHAnsi"/>
                <w:sz w:val="16"/>
                <w:szCs w:val="16"/>
              </w:rPr>
            </w:pPr>
            <w:r w:rsidRPr="00367DA7">
              <w:rPr>
                <w:rFonts w:asciiTheme="majorHAnsi" w:hAnsiTheme="majorHAnsi"/>
                <w:sz w:val="16"/>
                <w:szCs w:val="16"/>
              </w:rPr>
              <w:t>May 6, Wed</w:t>
            </w:r>
          </w:p>
        </w:tc>
        <w:tc>
          <w:tcPr>
            <w:tcW w:w="6010" w:type="dxa"/>
          </w:tcPr>
          <w:p w14:paraId="57157448" w14:textId="666D0568" w:rsidR="00C4073E" w:rsidRPr="00367DA7" w:rsidRDefault="00C4073E" w:rsidP="00C4073E">
            <w:pPr>
              <w:spacing w:before="20" w:line="24" w:lineRule="atLeast"/>
              <w:rPr>
                <w:rFonts w:asciiTheme="majorHAnsi" w:hAnsiTheme="majorHAnsi"/>
                <w:sz w:val="16"/>
                <w:szCs w:val="16"/>
              </w:rPr>
            </w:pPr>
            <w:r w:rsidRPr="00367DA7">
              <w:rPr>
                <w:rFonts w:asciiTheme="majorHAnsi" w:hAnsiTheme="majorHAnsi"/>
                <w:sz w:val="16"/>
                <w:szCs w:val="16"/>
              </w:rPr>
              <w:t>Picture Day (Parent Volunteer)</w:t>
            </w:r>
          </w:p>
        </w:tc>
      </w:tr>
      <w:tr w:rsidR="00C4073E" w:rsidRPr="00F568E4" w14:paraId="7A756040" w14:textId="77777777" w:rsidTr="003D007E">
        <w:trPr>
          <w:trHeight w:val="249"/>
        </w:trPr>
        <w:tc>
          <w:tcPr>
            <w:tcW w:w="3790" w:type="dxa"/>
          </w:tcPr>
          <w:p w14:paraId="29904CA8" w14:textId="646B4B94" w:rsidR="00C4073E" w:rsidRDefault="00C4073E" w:rsidP="00C4073E">
            <w:pPr>
              <w:spacing w:before="20" w:line="24" w:lineRule="atLeast"/>
              <w:rPr>
                <w:rFonts w:asciiTheme="majorHAnsi" w:hAnsiTheme="majorHAnsi"/>
                <w:sz w:val="16"/>
                <w:szCs w:val="16"/>
                <w:highlight w:val="yellow"/>
              </w:rPr>
            </w:pPr>
            <w:r w:rsidRPr="001B49D6">
              <w:rPr>
                <w:rFonts w:asciiTheme="majorHAnsi" w:hAnsiTheme="majorHAnsi"/>
                <w:sz w:val="16"/>
                <w:szCs w:val="16"/>
              </w:rPr>
              <w:t xml:space="preserve">May </w:t>
            </w:r>
            <w:r>
              <w:rPr>
                <w:rFonts w:asciiTheme="majorHAnsi" w:hAnsiTheme="majorHAnsi"/>
                <w:sz w:val="16"/>
                <w:szCs w:val="16"/>
              </w:rPr>
              <w:t>12</w:t>
            </w:r>
            <w:r w:rsidRPr="001B49D6">
              <w:rPr>
                <w:rFonts w:asciiTheme="majorHAnsi" w:hAnsiTheme="majorHAnsi"/>
                <w:sz w:val="16"/>
                <w:szCs w:val="16"/>
              </w:rPr>
              <w:t>, T</w:t>
            </w:r>
            <w:r>
              <w:rPr>
                <w:rFonts w:asciiTheme="majorHAnsi" w:hAnsiTheme="majorHAnsi"/>
                <w:sz w:val="16"/>
                <w:szCs w:val="16"/>
              </w:rPr>
              <w:t>ues</w:t>
            </w:r>
          </w:p>
        </w:tc>
        <w:tc>
          <w:tcPr>
            <w:tcW w:w="6010" w:type="dxa"/>
          </w:tcPr>
          <w:p w14:paraId="1FD99D54" w14:textId="033F493B" w:rsidR="00C4073E" w:rsidRPr="003F317D" w:rsidRDefault="00C4073E" w:rsidP="00C4073E">
            <w:pPr>
              <w:spacing w:before="20" w:line="24" w:lineRule="atLeast"/>
              <w:rPr>
                <w:rFonts w:asciiTheme="majorHAnsi" w:hAnsiTheme="majorHAnsi"/>
                <w:sz w:val="16"/>
                <w:szCs w:val="16"/>
                <w:highlight w:val="yellow"/>
              </w:rPr>
            </w:pPr>
            <w:r w:rsidRPr="001B49D6">
              <w:rPr>
                <w:rFonts w:asciiTheme="majorHAnsi" w:hAnsiTheme="majorHAnsi"/>
                <w:sz w:val="16"/>
                <w:szCs w:val="16"/>
              </w:rPr>
              <w:t xml:space="preserve">Lag </w:t>
            </w:r>
            <w:proofErr w:type="spellStart"/>
            <w:r w:rsidRPr="001B49D6">
              <w:rPr>
                <w:rFonts w:asciiTheme="majorHAnsi" w:hAnsiTheme="majorHAnsi"/>
                <w:sz w:val="16"/>
                <w:szCs w:val="16"/>
              </w:rPr>
              <w:t>B’Omer</w:t>
            </w:r>
            <w:proofErr w:type="spellEnd"/>
            <w:r w:rsidRPr="001B49D6">
              <w:rPr>
                <w:rFonts w:asciiTheme="majorHAnsi" w:hAnsiTheme="majorHAnsi"/>
                <w:sz w:val="16"/>
                <w:szCs w:val="16"/>
              </w:rPr>
              <w:t xml:space="preserve"> Picnic at</w:t>
            </w:r>
            <w:r>
              <w:rPr>
                <w:rFonts w:asciiTheme="majorHAnsi" w:hAnsiTheme="majorHAnsi"/>
                <w:sz w:val="16"/>
                <w:szCs w:val="16"/>
              </w:rPr>
              <w:t xml:space="preserve"> local park w</w:t>
            </w:r>
            <w:r w:rsidRPr="001B49D6">
              <w:rPr>
                <w:rFonts w:asciiTheme="majorHAnsi" w:hAnsiTheme="majorHAnsi"/>
                <w:sz w:val="16"/>
                <w:szCs w:val="16"/>
              </w:rPr>
              <w:t xml:space="preserve">ith </w:t>
            </w:r>
            <w:r>
              <w:rPr>
                <w:rFonts w:asciiTheme="majorHAnsi" w:hAnsiTheme="majorHAnsi"/>
                <w:sz w:val="16"/>
                <w:szCs w:val="16"/>
              </w:rPr>
              <w:t>sports/r</w:t>
            </w:r>
            <w:r w:rsidRPr="001B49D6">
              <w:rPr>
                <w:rFonts w:asciiTheme="majorHAnsi" w:hAnsiTheme="majorHAnsi"/>
                <w:sz w:val="16"/>
                <w:szCs w:val="16"/>
              </w:rPr>
              <w:t>elays (Weather Dependent)</w:t>
            </w:r>
          </w:p>
        </w:tc>
      </w:tr>
      <w:tr w:rsidR="00C4073E" w:rsidRPr="00F568E4" w14:paraId="4B151826" w14:textId="77777777" w:rsidTr="003D007E">
        <w:trPr>
          <w:trHeight w:val="249"/>
        </w:trPr>
        <w:tc>
          <w:tcPr>
            <w:tcW w:w="3790" w:type="dxa"/>
          </w:tcPr>
          <w:p w14:paraId="283A4ACE" w14:textId="53B1551F" w:rsidR="00C4073E" w:rsidRPr="001B49D6" w:rsidRDefault="00C4073E" w:rsidP="00C4073E">
            <w:pPr>
              <w:spacing w:before="20" w:line="24" w:lineRule="atLeast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May 25</w:t>
            </w:r>
            <w:r w:rsidRPr="00F568E4">
              <w:rPr>
                <w:rFonts w:asciiTheme="majorHAnsi" w:hAnsiTheme="majorHAnsi"/>
                <w:sz w:val="16"/>
                <w:szCs w:val="16"/>
              </w:rPr>
              <w:t>, Mon</w:t>
            </w:r>
          </w:p>
        </w:tc>
        <w:tc>
          <w:tcPr>
            <w:tcW w:w="6010" w:type="dxa"/>
          </w:tcPr>
          <w:p w14:paraId="5F549641" w14:textId="4385391A" w:rsidR="00C4073E" w:rsidRPr="001B49D6" w:rsidRDefault="00C4073E" w:rsidP="00C4073E">
            <w:pPr>
              <w:spacing w:before="20" w:line="24" w:lineRule="atLeast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 xml:space="preserve">No School  -  </w:t>
            </w:r>
            <w:r w:rsidRPr="00F568E4">
              <w:rPr>
                <w:rFonts w:asciiTheme="majorHAnsi" w:hAnsiTheme="majorHAnsi"/>
                <w:sz w:val="16"/>
                <w:szCs w:val="16"/>
              </w:rPr>
              <w:t>Memorial Day</w:t>
            </w:r>
          </w:p>
        </w:tc>
      </w:tr>
      <w:tr w:rsidR="00C4073E" w:rsidRPr="00F568E4" w14:paraId="6F9D04C8" w14:textId="77777777" w:rsidTr="003D007E">
        <w:trPr>
          <w:trHeight w:val="249"/>
        </w:trPr>
        <w:tc>
          <w:tcPr>
            <w:tcW w:w="3790" w:type="dxa"/>
          </w:tcPr>
          <w:p w14:paraId="6C3CC97B" w14:textId="450A5868" w:rsidR="00C4073E" w:rsidRDefault="00C4073E" w:rsidP="00C4073E">
            <w:pPr>
              <w:spacing w:before="20" w:line="24" w:lineRule="atLeast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May 29, Fri</w:t>
            </w:r>
          </w:p>
        </w:tc>
        <w:tc>
          <w:tcPr>
            <w:tcW w:w="6010" w:type="dxa"/>
          </w:tcPr>
          <w:p w14:paraId="730A5CF4" w14:textId="3D7394CA" w:rsidR="00C4073E" w:rsidRPr="001B49D6" w:rsidRDefault="00C4073E" w:rsidP="00C4073E">
            <w:pPr>
              <w:spacing w:before="20" w:line="24" w:lineRule="atLeast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No School -  Shavuot</w:t>
            </w:r>
          </w:p>
        </w:tc>
      </w:tr>
      <w:tr w:rsidR="00C4073E" w:rsidRPr="00F568E4" w14:paraId="1C5BA0E9" w14:textId="77777777" w:rsidTr="003D007E">
        <w:trPr>
          <w:trHeight w:val="249"/>
        </w:trPr>
        <w:tc>
          <w:tcPr>
            <w:tcW w:w="3790" w:type="dxa"/>
          </w:tcPr>
          <w:p w14:paraId="63E58EDA" w14:textId="7F0BBAF3" w:rsidR="00C4073E" w:rsidRPr="00E80724" w:rsidRDefault="00C4073E" w:rsidP="00C4073E">
            <w:pPr>
              <w:spacing w:before="20" w:line="24" w:lineRule="atLeast"/>
              <w:rPr>
                <w:rFonts w:asciiTheme="majorHAnsi" w:hAnsiTheme="majorHAnsi"/>
                <w:color w:val="FFFFFF" w:themeColor="background1"/>
                <w:sz w:val="16"/>
                <w:szCs w:val="16"/>
                <w:highlight w:val="red"/>
              </w:rPr>
            </w:pPr>
            <w:bookmarkStart w:id="2" w:name="_Hlk518382670"/>
            <w:r w:rsidRPr="00AB1227">
              <w:rPr>
                <w:rFonts w:asciiTheme="majorHAnsi" w:hAnsiTheme="majorHAnsi"/>
                <w:sz w:val="16"/>
                <w:szCs w:val="16"/>
              </w:rPr>
              <w:t xml:space="preserve">June </w:t>
            </w:r>
            <w:r>
              <w:rPr>
                <w:rFonts w:asciiTheme="majorHAnsi" w:hAnsiTheme="majorHAnsi"/>
                <w:sz w:val="16"/>
                <w:szCs w:val="16"/>
              </w:rPr>
              <w:t>5</w:t>
            </w:r>
            <w:r w:rsidRPr="00AB1227">
              <w:rPr>
                <w:rFonts w:asciiTheme="majorHAnsi" w:hAnsiTheme="majorHAnsi"/>
                <w:sz w:val="16"/>
                <w:szCs w:val="16"/>
              </w:rPr>
              <w:t xml:space="preserve">, </w:t>
            </w:r>
            <w:r>
              <w:rPr>
                <w:rFonts w:asciiTheme="majorHAnsi" w:hAnsiTheme="majorHAnsi"/>
                <w:sz w:val="16"/>
                <w:szCs w:val="16"/>
              </w:rPr>
              <w:t>Fri</w:t>
            </w:r>
          </w:p>
        </w:tc>
        <w:tc>
          <w:tcPr>
            <w:tcW w:w="6010" w:type="dxa"/>
          </w:tcPr>
          <w:p w14:paraId="78A63C13" w14:textId="31BB7E98" w:rsidR="00C4073E" w:rsidRPr="005F77DC" w:rsidRDefault="00C4073E" w:rsidP="00C4073E">
            <w:pPr>
              <w:spacing w:before="20" w:line="24" w:lineRule="atLeast"/>
              <w:rPr>
                <w:rFonts w:asciiTheme="majorHAnsi" w:hAnsiTheme="majorHAnsi"/>
                <w:sz w:val="16"/>
                <w:szCs w:val="16"/>
              </w:rPr>
            </w:pPr>
            <w:r w:rsidRPr="00AB1227">
              <w:rPr>
                <w:rFonts w:asciiTheme="majorHAnsi" w:hAnsiTheme="majorHAnsi"/>
                <w:sz w:val="16"/>
                <w:szCs w:val="16"/>
              </w:rPr>
              <w:t>“We’ve grown” Celebration</w:t>
            </w:r>
            <w:r>
              <w:rPr>
                <w:rFonts w:asciiTheme="majorHAnsi" w:hAnsiTheme="majorHAnsi"/>
                <w:sz w:val="16"/>
                <w:szCs w:val="16"/>
              </w:rPr>
              <w:t xml:space="preserve"> for</w:t>
            </w:r>
            <w:r w:rsidRPr="00AB1227">
              <w:rPr>
                <w:rFonts w:asciiTheme="majorHAnsi" w:hAnsiTheme="majorHAnsi"/>
                <w:sz w:val="16"/>
                <w:szCs w:val="16"/>
              </w:rPr>
              <w:t xml:space="preserve"> Early Childhood</w:t>
            </w:r>
            <w:r>
              <w:rPr>
                <w:rFonts w:asciiTheme="majorHAnsi" w:hAnsiTheme="majorHAnsi"/>
                <w:sz w:val="16"/>
                <w:szCs w:val="16"/>
              </w:rPr>
              <w:t xml:space="preserve"> - Parent &amp; Child Event 8:30am</w:t>
            </w:r>
          </w:p>
        </w:tc>
      </w:tr>
      <w:bookmarkEnd w:id="2"/>
      <w:tr w:rsidR="00C4073E" w:rsidRPr="00F568E4" w14:paraId="70F6E930" w14:textId="77777777" w:rsidTr="003D007E">
        <w:trPr>
          <w:trHeight w:val="249"/>
        </w:trPr>
        <w:tc>
          <w:tcPr>
            <w:tcW w:w="3790" w:type="dxa"/>
          </w:tcPr>
          <w:p w14:paraId="71A1270D" w14:textId="3DA7542B" w:rsidR="00C4073E" w:rsidRPr="009F03E8" w:rsidRDefault="00C4073E" w:rsidP="00C4073E">
            <w:pPr>
              <w:spacing w:before="20" w:line="24" w:lineRule="atLeast"/>
              <w:rPr>
                <w:rFonts w:asciiTheme="majorHAnsi" w:hAnsiTheme="majorHAnsi"/>
                <w:color w:val="000000" w:themeColor="text1"/>
                <w:sz w:val="16"/>
                <w:szCs w:val="16"/>
              </w:rPr>
            </w:pPr>
            <w:r>
              <w:rPr>
                <w:rFonts w:asciiTheme="majorHAnsi" w:hAnsiTheme="majorHAnsi"/>
                <w:color w:val="000000" w:themeColor="text1"/>
                <w:sz w:val="16"/>
                <w:szCs w:val="16"/>
              </w:rPr>
              <w:t>June 8, Mon</w:t>
            </w:r>
          </w:p>
        </w:tc>
        <w:tc>
          <w:tcPr>
            <w:tcW w:w="6010" w:type="dxa"/>
          </w:tcPr>
          <w:p w14:paraId="4E6417EE" w14:textId="5DEF3C86" w:rsidR="00C4073E" w:rsidRPr="00F568E4" w:rsidRDefault="00C4073E" w:rsidP="00C4073E">
            <w:pPr>
              <w:spacing w:before="20" w:line="24" w:lineRule="atLeast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Special End of School Trip / Celebration</w:t>
            </w:r>
          </w:p>
        </w:tc>
      </w:tr>
      <w:tr w:rsidR="00C4073E" w:rsidRPr="00F568E4" w14:paraId="37EA62CE" w14:textId="77777777" w:rsidTr="003D007E">
        <w:trPr>
          <w:trHeight w:val="249"/>
        </w:trPr>
        <w:tc>
          <w:tcPr>
            <w:tcW w:w="3790" w:type="dxa"/>
          </w:tcPr>
          <w:p w14:paraId="2CC4069E" w14:textId="014D0150" w:rsidR="00C4073E" w:rsidRPr="0027182E" w:rsidRDefault="00C4073E" w:rsidP="00C4073E">
            <w:pPr>
              <w:spacing w:before="20" w:line="24" w:lineRule="atLeast"/>
              <w:rPr>
                <w:rFonts w:asciiTheme="majorHAnsi" w:hAnsiTheme="majorHAnsi"/>
                <w:sz w:val="16"/>
                <w:szCs w:val="16"/>
                <w:highlight w:val="red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June 10, Wed</w:t>
            </w:r>
          </w:p>
        </w:tc>
        <w:tc>
          <w:tcPr>
            <w:tcW w:w="6010" w:type="dxa"/>
          </w:tcPr>
          <w:p w14:paraId="773E9BC2" w14:textId="77777777" w:rsidR="00C4073E" w:rsidRPr="0027182E" w:rsidRDefault="00C4073E" w:rsidP="00C4073E">
            <w:pPr>
              <w:spacing w:before="20" w:line="24" w:lineRule="atLeast"/>
              <w:rPr>
                <w:rFonts w:asciiTheme="majorHAnsi" w:hAnsiTheme="majorHAnsi"/>
                <w:sz w:val="16"/>
                <w:szCs w:val="16"/>
                <w:highlight w:val="red"/>
              </w:rPr>
            </w:pPr>
            <w:r w:rsidRPr="00F568E4"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Last Day of School  </w:t>
            </w:r>
            <w:r w:rsidRPr="00F568E4">
              <w:rPr>
                <w:rFonts w:asciiTheme="majorHAnsi" w:hAnsiTheme="majorHAnsi"/>
                <w:sz w:val="16"/>
                <w:szCs w:val="16"/>
              </w:rPr>
              <w:t xml:space="preserve"> </w:t>
            </w:r>
            <w:r>
              <w:rPr>
                <w:rFonts w:asciiTheme="majorHAnsi" w:hAnsiTheme="majorHAnsi"/>
                <w:sz w:val="16"/>
                <w:szCs w:val="16"/>
              </w:rPr>
              <w:t>Dismissal for everyone at 12:30</w:t>
            </w:r>
            <w:r w:rsidRPr="00F568E4">
              <w:rPr>
                <w:rFonts w:asciiTheme="majorHAnsi" w:hAnsiTheme="majorHAnsi"/>
                <w:sz w:val="16"/>
                <w:szCs w:val="16"/>
              </w:rPr>
              <w:t>pm</w:t>
            </w:r>
            <w:r w:rsidRPr="00F568E4"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  </w:t>
            </w: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 </w:t>
            </w:r>
            <w:r w:rsidRPr="00F568E4">
              <w:rPr>
                <w:rFonts w:asciiTheme="majorHAnsi" w:hAnsiTheme="majorHAnsi"/>
                <w:b/>
                <w:bCs/>
                <w:sz w:val="16"/>
                <w:szCs w:val="16"/>
              </w:rPr>
              <w:t>(Yeah!)</w:t>
            </w:r>
          </w:p>
        </w:tc>
      </w:tr>
    </w:tbl>
    <w:p w14:paraId="65EBD3AA" w14:textId="3DFF8FC0" w:rsidR="00694516" w:rsidRDefault="003A5840" w:rsidP="000D1E3C">
      <w:pPr>
        <w:spacing w:before="240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 xml:space="preserve">Maayan </w:t>
      </w:r>
      <w:r w:rsidR="00D82EA7" w:rsidRPr="00F568E4">
        <w:rPr>
          <w:b/>
          <w:bCs/>
          <w:sz w:val="16"/>
          <w:szCs w:val="16"/>
        </w:rPr>
        <w:t>Cumulative Hours 970</w:t>
      </w:r>
      <w:r w:rsidR="004A4557">
        <w:rPr>
          <w:b/>
          <w:bCs/>
          <w:sz w:val="16"/>
          <w:szCs w:val="16"/>
        </w:rPr>
        <w:t xml:space="preserve"> </w:t>
      </w:r>
      <w:proofErr w:type="gramStart"/>
      <w:r w:rsidR="004A4557">
        <w:rPr>
          <w:b/>
          <w:bCs/>
          <w:sz w:val="16"/>
          <w:szCs w:val="16"/>
        </w:rPr>
        <w:t xml:space="preserve">- </w:t>
      </w:r>
      <w:r w:rsidR="00D82EA7" w:rsidRPr="00F568E4">
        <w:rPr>
          <w:b/>
          <w:bCs/>
          <w:sz w:val="16"/>
          <w:szCs w:val="16"/>
        </w:rPr>
        <w:t xml:space="preserve"> </w:t>
      </w:r>
      <w:r>
        <w:rPr>
          <w:b/>
          <w:bCs/>
          <w:sz w:val="16"/>
          <w:szCs w:val="16"/>
        </w:rPr>
        <w:t>State</w:t>
      </w:r>
      <w:proofErr w:type="gramEnd"/>
      <w:r>
        <w:rPr>
          <w:b/>
          <w:bCs/>
          <w:sz w:val="16"/>
          <w:szCs w:val="16"/>
        </w:rPr>
        <w:t xml:space="preserve"> Required </w:t>
      </w:r>
      <w:r w:rsidR="00D82EA7" w:rsidRPr="00F568E4">
        <w:rPr>
          <w:b/>
          <w:bCs/>
          <w:sz w:val="16"/>
          <w:szCs w:val="16"/>
        </w:rPr>
        <w:t xml:space="preserve">Hours </w:t>
      </w:r>
      <w:r>
        <w:rPr>
          <w:b/>
          <w:bCs/>
          <w:sz w:val="16"/>
          <w:szCs w:val="16"/>
        </w:rPr>
        <w:t>Up To  8</w:t>
      </w:r>
      <w:r w:rsidRPr="003A5840">
        <w:rPr>
          <w:b/>
          <w:bCs/>
          <w:sz w:val="16"/>
          <w:szCs w:val="16"/>
          <w:vertAlign w:val="superscript"/>
        </w:rPr>
        <w:t>th</w:t>
      </w:r>
      <w:r>
        <w:rPr>
          <w:b/>
          <w:bCs/>
          <w:sz w:val="16"/>
          <w:szCs w:val="16"/>
        </w:rPr>
        <w:t xml:space="preserve"> grade = 900 </w:t>
      </w:r>
    </w:p>
    <w:sectPr w:rsidR="00694516" w:rsidSect="002B6F88">
      <w:headerReference w:type="default" r:id="rId10"/>
      <w:footerReference w:type="default" r:id="rId11"/>
      <w:pgSz w:w="12240" w:h="15840"/>
      <w:pgMar w:top="1440" w:right="990" w:bottom="1440" w:left="1440" w:header="432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017A74" w14:textId="77777777" w:rsidR="006E43B4" w:rsidRDefault="006E43B4" w:rsidP="007F170C">
      <w:r>
        <w:separator/>
      </w:r>
    </w:p>
  </w:endnote>
  <w:endnote w:type="continuationSeparator" w:id="0">
    <w:p w14:paraId="50FD8379" w14:textId="77777777" w:rsidR="006E43B4" w:rsidRDefault="006E43B4" w:rsidP="007F17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AC0084" w14:textId="75F455CB" w:rsidR="009F03E8" w:rsidRPr="00E62C76" w:rsidRDefault="009F03E8" w:rsidP="00E62C76">
    <w:pPr>
      <w:pStyle w:val="Footer"/>
      <w:pBdr>
        <w:top w:val="thinThickSmallGap" w:sz="24" w:space="1" w:color="622423" w:themeColor="accent2" w:themeShade="7F"/>
      </w:pBdr>
      <w:rPr>
        <w:i/>
        <w:iCs/>
        <w:sz w:val="22"/>
        <w:szCs w:val="22"/>
      </w:rPr>
    </w:pPr>
    <w:r>
      <w:rPr>
        <w:rFonts w:asciiTheme="majorHAnsi" w:hAnsiTheme="majorHAnsi"/>
        <w:sz w:val="20"/>
        <w:szCs w:val="20"/>
      </w:rPr>
      <w:t>2 Touchstone, Lake Oswego, OR 97035    info@maayanpdxl.org</w:t>
    </w:r>
    <w:r w:rsidRPr="002B6F88">
      <w:rPr>
        <w:rFonts w:asciiTheme="majorHAnsi" w:hAnsiTheme="majorHAnsi"/>
        <w:sz w:val="20"/>
        <w:szCs w:val="20"/>
      </w:rPr>
      <w:t xml:space="preserve">     </w:t>
    </w:r>
    <w:r>
      <w:rPr>
        <w:rFonts w:asciiTheme="majorHAnsi" w:hAnsiTheme="majorHAnsi"/>
        <w:sz w:val="20"/>
        <w:szCs w:val="20"/>
      </w:rPr>
      <w:t xml:space="preserve">503-245-5568   </w:t>
    </w:r>
    <w:r w:rsidRPr="00E62C76">
      <w:rPr>
        <w:rFonts w:asciiTheme="majorHAnsi" w:hAnsiTheme="majorHAnsi"/>
        <w:i/>
        <w:iCs/>
        <w:sz w:val="20"/>
        <w:szCs w:val="20"/>
      </w:rPr>
      <w:t>Inspiring Minds, Nurturing Lives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B4A72D" w14:textId="77777777" w:rsidR="006E43B4" w:rsidRDefault="006E43B4" w:rsidP="007F170C">
      <w:r>
        <w:separator/>
      </w:r>
    </w:p>
  </w:footnote>
  <w:footnote w:type="continuationSeparator" w:id="0">
    <w:p w14:paraId="4649A39F" w14:textId="77777777" w:rsidR="006E43B4" w:rsidRDefault="006E43B4" w:rsidP="007F17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1D7ABD" w14:textId="5DB3928F" w:rsidR="009F03E8" w:rsidRDefault="009F03E8" w:rsidP="008474CE">
    <w:pPr>
      <w:pBdr>
        <w:top w:val="single" w:sz="8" w:space="10" w:color="FFFFFF" w:themeColor="background1"/>
        <w:bottom w:val="single" w:sz="8" w:space="10" w:color="FFFFFF" w:themeColor="background1"/>
      </w:pBdr>
      <w:rPr>
        <w:i/>
        <w:iCs/>
        <w:color w:val="808080" w:themeColor="text1" w:themeTint="7F"/>
      </w:rPr>
    </w:pPr>
    <w:r>
      <w:rPr>
        <w:i/>
        <w:iCs/>
        <w:noProof/>
        <w:color w:val="808080" w:themeColor="text1" w:themeTint="7F"/>
        <w:lang w:bidi="he-IL"/>
      </w:rPr>
      <mc:AlternateContent>
        <mc:Choice Requires="wps">
          <w:drawing>
            <wp:anchor distT="91440" distB="91440" distL="114300" distR="114300" simplePos="0" relativeHeight="251661312" behindDoc="0" locked="0" layoutInCell="0" allowOverlap="1" wp14:anchorId="20971FAC" wp14:editId="60A6BF0E">
              <wp:simplePos x="0" y="0"/>
              <wp:positionH relativeFrom="margin">
                <wp:posOffset>5692140</wp:posOffset>
              </wp:positionH>
              <wp:positionV relativeFrom="margin">
                <wp:posOffset>-997585</wp:posOffset>
              </wp:positionV>
              <wp:extent cx="984885" cy="697230"/>
              <wp:effectExtent l="0" t="0" r="0" b="0"/>
              <wp:wrapSquare wrapText="bothSides"/>
              <wp:docPr id="1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984885" cy="697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2245259" w14:textId="77777777" w:rsidR="009F03E8" w:rsidRPr="00FC07CD" w:rsidRDefault="009F03E8" w:rsidP="00AE5A6D">
                          <w:pPr>
                            <w:rPr>
                              <w:rFonts w:ascii="Bookman Old Style" w:hAnsi="Bookman Old Style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274320" tIns="274320" rIns="274320" bIns="2743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20971FAC" id="Rectangle 4" o:spid="_x0000_s1028" style="position:absolute;margin-left:448.2pt;margin-top:-78.55pt;width:77.55pt;height:54.9pt;flip:x;z-index:251661312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" o:allowincell="f" filled="f" fillcolor="black [3213]" stroked="f" strokecolor="black [3213]" strokeweight="1.5pt">
              <v:textbox inset="21.6pt,21.6pt,21.6pt,21.6pt">
                <w:txbxContent>
                  <w:p w14:paraId="62245259" w14:textId="77777777" w:rsidR="009F03E8" w:rsidRPr="00FC07CD" w:rsidRDefault="009F03E8" w:rsidP="00AE5A6D">
                    <w:pPr>
                      <w:rPr>
                        <w:rFonts w:ascii="Bookman Old Style" w:hAnsi="Bookman Old Style"/>
                        <w:sz w:val="14"/>
                        <w:szCs w:val="14"/>
                      </w:rPr>
                    </w:pPr>
                  </w:p>
                </w:txbxContent>
              </v:textbox>
              <w10:wrap type="square" anchorx="margin" anchory="margin"/>
            </v:rect>
          </w:pict>
        </mc:Fallback>
      </mc:AlternateContent>
    </w:r>
    <w:r>
      <w:rPr>
        <w:noProof/>
        <w:lang w:bidi="he-IL"/>
      </w:rPr>
      <w:drawing>
        <wp:inline distT="0" distB="0" distL="0" distR="0" wp14:anchorId="4D0A5C0E" wp14:editId="2694BE77">
          <wp:extent cx="2247900" cy="864979"/>
          <wp:effectExtent l="0" t="0" r="0" b="0"/>
          <wp:docPr id="6" name="Picture 6" descr="A picture containing objec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Maayan Logo _Tagline_Colo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788" cy="8722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right" w:leader="none"/>
    </w:r>
    <w:r>
      <w:rPr>
        <w:rFonts w:ascii="Bookman Old Style" w:hAnsi="Bookman Old Style"/>
        <w:noProof/>
        <w:sz w:val="14"/>
        <w:szCs w:val="14"/>
        <w:lang w:bidi="he-IL"/>
      </w:rPr>
      <w:drawing>
        <wp:inline distT="0" distB="0" distL="0" distR="0" wp14:anchorId="2029E229" wp14:editId="01D5FBBE">
          <wp:extent cx="573129" cy="30480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s''d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044" cy="3137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2049" style="mso-position-horizontal-relative:margin;mso-position-vertical-relative:margin;mso-width-relative:margin;v-text-anchor:middle" o:allowincell="f" fill="f" fillcolor="none [3213]" strokecolor="none [3213]">
      <v:fill color="none [3213]" on="f"/>
      <v:stroke color="none [3213]" weight="1.5pt"/>
      <v:shadow color="none [3209]" opacity=".5" offset="-15pt,0" offset2="-18pt,12pt"/>
      <v:textbox inset="21.6pt,21.6pt,21.6pt,21.6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4CE"/>
    <w:rsid w:val="0000242A"/>
    <w:rsid w:val="000049CE"/>
    <w:rsid w:val="000053FB"/>
    <w:rsid w:val="000129C6"/>
    <w:rsid w:val="00012E35"/>
    <w:rsid w:val="00016790"/>
    <w:rsid w:val="00021A51"/>
    <w:rsid w:val="0002350B"/>
    <w:rsid w:val="00026CED"/>
    <w:rsid w:val="00041767"/>
    <w:rsid w:val="00057D10"/>
    <w:rsid w:val="0007329D"/>
    <w:rsid w:val="00073E76"/>
    <w:rsid w:val="00074185"/>
    <w:rsid w:val="00075652"/>
    <w:rsid w:val="00082EBB"/>
    <w:rsid w:val="000833BC"/>
    <w:rsid w:val="000905BB"/>
    <w:rsid w:val="000A2140"/>
    <w:rsid w:val="000A3859"/>
    <w:rsid w:val="000A626E"/>
    <w:rsid w:val="000B383D"/>
    <w:rsid w:val="000B71DA"/>
    <w:rsid w:val="000C0530"/>
    <w:rsid w:val="000C375A"/>
    <w:rsid w:val="000C6350"/>
    <w:rsid w:val="000D1E3C"/>
    <w:rsid w:val="000D5C9F"/>
    <w:rsid w:val="000E3E33"/>
    <w:rsid w:val="000F0F6B"/>
    <w:rsid w:val="000F12A5"/>
    <w:rsid w:val="000F73DD"/>
    <w:rsid w:val="00105761"/>
    <w:rsid w:val="00105795"/>
    <w:rsid w:val="00106E56"/>
    <w:rsid w:val="0011713A"/>
    <w:rsid w:val="00125814"/>
    <w:rsid w:val="00126A40"/>
    <w:rsid w:val="0013327A"/>
    <w:rsid w:val="0013465B"/>
    <w:rsid w:val="00135762"/>
    <w:rsid w:val="00137176"/>
    <w:rsid w:val="00141C04"/>
    <w:rsid w:val="00142C73"/>
    <w:rsid w:val="00154984"/>
    <w:rsid w:val="00155BF7"/>
    <w:rsid w:val="00156852"/>
    <w:rsid w:val="00157654"/>
    <w:rsid w:val="0016259E"/>
    <w:rsid w:val="001714A8"/>
    <w:rsid w:val="00173690"/>
    <w:rsid w:val="00177B97"/>
    <w:rsid w:val="001807DC"/>
    <w:rsid w:val="00182051"/>
    <w:rsid w:val="00185656"/>
    <w:rsid w:val="00187AF0"/>
    <w:rsid w:val="00191970"/>
    <w:rsid w:val="0019388C"/>
    <w:rsid w:val="00196C88"/>
    <w:rsid w:val="001A5D9F"/>
    <w:rsid w:val="001B0089"/>
    <w:rsid w:val="001B07F1"/>
    <w:rsid w:val="001B1247"/>
    <w:rsid w:val="001B1CE1"/>
    <w:rsid w:val="001B49D6"/>
    <w:rsid w:val="001D0468"/>
    <w:rsid w:val="001D0A0A"/>
    <w:rsid w:val="001D2A5D"/>
    <w:rsid w:val="001E4D8F"/>
    <w:rsid w:val="001F1BD0"/>
    <w:rsid w:val="00203F0F"/>
    <w:rsid w:val="002162D7"/>
    <w:rsid w:val="002202F0"/>
    <w:rsid w:val="00224C95"/>
    <w:rsid w:val="00231145"/>
    <w:rsid w:val="00241059"/>
    <w:rsid w:val="0025391F"/>
    <w:rsid w:val="00254F6A"/>
    <w:rsid w:val="00261B6A"/>
    <w:rsid w:val="0027182E"/>
    <w:rsid w:val="0028056E"/>
    <w:rsid w:val="002B4B8A"/>
    <w:rsid w:val="002B5FCD"/>
    <w:rsid w:val="002B63E5"/>
    <w:rsid w:val="002B6F88"/>
    <w:rsid w:val="002C6479"/>
    <w:rsid w:val="002D022A"/>
    <w:rsid w:val="002D413D"/>
    <w:rsid w:val="002D69A4"/>
    <w:rsid w:val="002E3F7E"/>
    <w:rsid w:val="002E6B04"/>
    <w:rsid w:val="002F22BA"/>
    <w:rsid w:val="002F6F37"/>
    <w:rsid w:val="0031526B"/>
    <w:rsid w:val="003213CD"/>
    <w:rsid w:val="00322068"/>
    <w:rsid w:val="0032731A"/>
    <w:rsid w:val="0032759B"/>
    <w:rsid w:val="00332FBF"/>
    <w:rsid w:val="00334F85"/>
    <w:rsid w:val="00337C91"/>
    <w:rsid w:val="003479B6"/>
    <w:rsid w:val="00357894"/>
    <w:rsid w:val="0036235C"/>
    <w:rsid w:val="00362D48"/>
    <w:rsid w:val="00367DA7"/>
    <w:rsid w:val="00373A0C"/>
    <w:rsid w:val="003826CB"/>
    <w:rsid w:val="0038619B"/>
    <w:rsid w:val="00392786"/>
    <w:rsid w:val="00392C10"/>
    <w:rsid w:val="00392C37"/>
    <w:rsid w:val="003A5840"/>
    <w:rsid w:val="003B11F9"/>
    <w:rsid w:val="003B3188"/>
    <w:rsid w:val="003D007E"/>
    <w:rsid w:val="003D764A"/>
    <w:rsid w:val="003F317D"/>
    <w:rsid w:val="003F4DFE"/>
    <w:rsid w:val="004009AF"/>
    <w:rsid w:val="00406253"/>
    <w:rsid w:val="004153D3"/>
    <w:rsid w:val="0042543C"/>
    <w:rsid w:val="00427E3C"/>
    <w:rsid w:val="00427F07"/>
    <w:rsid w:val="00433A0D"/>
    <w:rsid w:val="00441F27"/>
    <w:rsid w:val="004445DE"/>
    <w:rsid w:val="00451952"/>
    <w:rsid w:val="004710AE"/>
    <w:rsid w:val="00471DF9"/>
    <w:rsid w:val="00473195"/>
    <w:rsid w:val="00486B1C"/>
    <w:rsid w:val="00490A33"/>
    <w:rsid w:val="004923C0"/>
    <w:rsid w:val="00493E1F"/>
    <w:rsid w:val="00497365"/>
    <w:rsid w:val="00497F07"/>
    <w:rsid w:val="004A273B"/>
    <w:rsid w:val="004A4557"/>
    <w:rsid w:val="004A4A8E"/>
    <w:rsid w:val="004A79B2"/>
    <w:rsid w:val="004B2361"/>
    <w:rsid w:val="004C3B09"/>
    <w:rsid w:val="004C5F74"/>
    <w:rsid w:val="004D52A9"/>
    <w:rsid w:val="004E17BF"/>
    <w:rsid w:val="004F115D"/>
    <w:rsid w:val="004F13C3"/>
    <w:rsid w:val="004F29C1"/>
    <w:rsid w:val="005008E7"/>
    <w:rsid w:val="005019E0"/>
    <w:rsid w:val="005031B0"/>
    <w:rsid w:val="005043E0"/>
    <w:rsid w:val="0050603B"/>
    <w:rsid w:val="005151FE"/>
    <w:rsid w:val="0051546B"/>
    <w:rsid w:val="005227F6"/>
    <w:rsid w:val="00534964"/>
    <w:rsid w:val="0054044F"/>
    <w:rsid w:val="005447C9"/>
    <w:rsid w:val="00551336"/>
    <w:rsid w:val="00551500"/>
    <w:rsid w:val="00551933"/>
    <w:rsid w:val="005529A4"/>
    <w:rsid w:val="00556EA7"/>
    <w:rsid w:val="00563A00"/>
    <w:rsid w:val="00572082"/>
    <w:rsid w:val="00574C1F"/>
    <w:rsid w:val="0057795B"/>
    <w:rsid w:val="005871E0"/>
    <w:rsid w:val="0059073A"/>
    <w:rsid w:val="00591680"/>
    <w:rsid w:val="005919AE"/>
    <w:rsid w:val="00591BE4"/>
    <w:rsid w:val="00593311"/>
    <w:rsid w:val="0059590F"/>
    <w:rsid w:val="005A3CE4"/>
    <w:rsid w:val="005B18C9"/>
    <w:rsid w:val="005C5CDB"/>
    <w:rsid w:val="005D5E60"/>
    <w:rsid w:val="005E1862"/>
    <w:rsid w:val="005E491A"/>
    <w:rsid w:val="005E5854"/>
    <w:rsid w:val="005F7553"/>
    <w:rsid w:val="005F77DC"/>
    <w:rsid w:val="0060181D"/>
    <w:rsid w:val="00601987"/>
    <w:rsid w:val="006054B9"/>
    <w:rsid w:val="006134DD"/>
    <w:rsid w:val="006240B4"/>
    <w:rsid w:val="00634807"/>
    <w:rsid w:val="0064457D"/>
    <w:rsid w:val="00654A63"/>
    <w:rsid w:val="006558B4"/>
    <w:rsid w:val="006559C6"/>
    <w:rsid w:val="00656A58"/>
    <w:rsid w:val="006602E9"/>
    <w:rsid w:val="006720F7"/>
    <w:rsid w:val="00676B9D"/>
    <w:rsid w:val="0068125F"/>
    <w:rsid w:val="00687F97"/>
    <w:rsid w:val="006914F7"/>
    <w:rsid w:val="00694516"/>
    <w:rsid w:val="006945BB"/>
    <w:rsid w:val="006A4398"/>
    <w:rsid w:val="006A4424"/>
    <w:rsid w:val="006A4B4C"/>
    <w:rsid w:val="006A645A"/>
    <w:rsid w:val="006A74AB"/>
    <w:rsid w:val="006A75AB"/>
    <w:rsid w:val="006A78A1"/>
    <w:rsid w:val="006A796A"/>
    <w:rsid w:val="006B0A2E"/>
    <w:rsid w:val="006B0FDE"/>
    <w:rsid w:val="006B533B"/>
    <w:rsid w:val="006C027C"/>
    <w:rsid w:val="006C509E"/>
    <w:rsid w:val="006D4CDD"/>
    <w:rsid w:val="006D76F6"/>
    <w:rsid w:val="006E288C"/>
    <w:rsid w:val="006E308B"/>
    <w:rsid w:val="006E35F6"/>
    <w:rsid w:val="006E43B4"/>
    <w:rsid w:val="006E5FAF"/>
    <w:rsid w:val="006E6FCE"/>
    <w:rsid w:val="006E7340"/>
    <w:rsid w:val="006E7F89"/>
    <w:rsid w:val="006F1F67"/>
    <w:rsid w:val="006F3CA2"/>
    <w:rsid w:val="006F5B58"/>
    <w:rsid w:val="00703D65"/>
    <w:rsid w:val="00704E8F"/>
    <w:rsid w:val="00716705"/>
    <w:rsid w:val="00723BDB"/>
    <w:rsid w:val="00735657"/>
    <w:rsid w:val="007414FB"/>
    <w:rsid w:val="0074462C"/>
    <w:rsid w:val="0074626E"/>
    <w:rsid w:val="00751BFC"/>
    <w:rsid w:val="00763A36"/>
    <w:rsid w:val="007812ED"/>
    <w:rsid w:val="00784FCB"/>
    <w:rsid w:val="00790899"/>
    <w:rsid w:val="00795769"/>
    <w:rsid w:val="00797D24"/>
    <w:rsid w:val="007A2B0D"/>
    <w:rsid w:val="007A47C1"/>
    <w:rsid w:val="007B230E"/>
    <w:rsid w:val="007B305D"/>
    <w:rsid w:val="007B69AC"/>
    <w:rsid w:val="007C55FA"/>
    <w:rsid w:val="007D38E2"/>
    <w:rsid w:val="007D4684"/>
    <w:rsid w:val="007D4987"/>
    <w:rsid w:val="007D5FED"/>
    <w:rsid w:val="007E3697"/>
    <w:rsid w:val="007F048F"/>
    <w:rsid w:val="007F170C"/>
    <w:rsid w:val="007F3F46"/>
    <w:rsid w:val="007F4C4A"/>
    <w:rsid w:val="007F5C1D"/>
    <w:rsid w:val="00803495"/>
    <w:rsid w:val="0081535F"/>
    <w:rsid w:val="0082422C"/>
    <w:rsid w:val="00825B39"/>
    <w:rsid w:val="00830A47"/>
    <w:rsid w:val="008316E3"/>
    <w:rsid w:val="00833B0F"/>
    <w:rsid w:val="008413AF"/>
    <w:rsid w:val="008474CE"/>
    <w:rsid w:val="00851F78"/>
    <w:rsid w:val="0085748D"/>
    <w:rsid w:val="00862F8C"/>
    <w:rsid w:val="00862FD8"/>
    <w:rsid w:val="00892FA0"/>
    <w:rsid w:val="00893EB7"/>
    <w:rsid w:val="00894DB0"/>
    <w:rsid w:val="00895DCA"/>
    <w:rsid w:val="008975F1"/>
    <w:rsid w:val="008A506A"/>
    <w:rsid w:val="008A7855"/>
    <w:rsid w:val="008B0A7E"/>
    <w:rsid w:val="008B618C"/>
    <w:rsid w:val="008C04A8"/>
    <w:rsid w:val="008C4DF8"/>
    <w:rsid w:val="008D083D"/>
    <w:rsid w:val="008D536E"/>
    <w:rsid w:val="008D6E66"/>
    <w:rsid w:val="008E3288"/>
    <w:rsid w:val="008E55F7"/>
    <w:rsid w:val="00900C6C"/>
    <w:rsid w:val="009122D7"/>
    <w:rsid w:val="00914E58"/>
    <w:rsid w:val="009158AF"/>
    <w:rsid w:val="00917E30"/>
    <w:rsid w:val="00927798"/>
    <w:rsid w:val="00931D2B"/>
    <w:rsid w:val="00933833"/>
    <w:rsid w:val="00935074"/>
    <w:rsid w:val="00944F33"/>
    <w:rsid w:val="00951914"/>
    <w:rsid w:val="00951BA9"/>
    <w:rsid w:val="009534A8"/>
    <w:rsid w:val="00964F41"/>
    <w:rsid w:val="00965FA8"/>
    <w:rsid w:val="00971681"/>
    <w:rsid w:val="00973EF7"/>
    <w:rsid w:val="00980F40"/>
    <w:rsid w:val="00982FC9"/>
    <w:rsid w:val="0098547D"/>
    <w:rsid w:val="0099049A"/>
    <w:rsid w:val="0099086A"/>
    <w:rsid w:val="00995BA4"/>
    <w:rsid w:val="009968B7"/>
    <w:rsid w:val="0099720E"/>
    <w:rsid w:val="009A1791"/>
    <w:rsid w:val="009A6B49"/>
    <w:rsid w:val="009B0D59"/>
    <w:rsid w:val="009B316B"/>
    <w:rsid w:val="009B5887"/>
    <w:rsid w:val="009D2500"/>
    <w:rsid w:val="009D32FC"/>
    <w:rsid w:val="009D3FA6"/>
    <w:rsid w:val="009E0BD7"/>
    <w:rsid w:val="009E297D"/>
    <w:rsid w:val="009E6FA0"/>
    <w:rsid w:val="009E75D2"/>
    <w:rsid w:val="009F03E8"/>
    <w:rsid w:val="009F4770"/>
    <w:rsid w:val="00A1036E"/>
    <w:rsid w:val="00A16486"/>
    <w:rsid w:val="00A256FA"/>
    <w:rsid w:val="00A338DD"/>
    <w:rsid w:val="00A34FD2"/>
    <w:rsid w:val="00A579FD"/>
    <w:rsid w:val="00A60BBD"/>
    <w:rsid w:val="00A6122F"/>
    <w:rsid w:val="00A61460"/>
    <w:rsid w:val="00A73E40"/>
    <w:rsid w:val="00A7680A"/>
    <w:rsid w:val="00A84EA7"/>
    <w:rsid w:val="00A86747"/>
    <w:rsid w:val="00A90B93"/>
    <w:rsid w:val="00A97155"/>
    <w:rsid w:val="00AA5B2C"/>
    <w:rsid w:val="00AA7B18"/>
    <w:rsid w:val="00AB1227"/>
    <w:rsid w:val="00AC5234"/>
    <w:rsid w:val="00AC7184"/>
    <w:rsid w:val="00AD133A"/>
    <w:rsid w:val="00AD7556"/>
    <w:rsid w:val="00AE04F6"/>
    <w:rsid w:val="00AE5A6D"/>
    <w:rsid w:val="00AF1D06"/>
    <w:rsid w:val="00AF5EB1"/>
    <w:rsid w:val="00B04935"/>
    <w:rsid w:val="00B04D36"/>
    <w:rsid w:val="00B13B38"/>
    <w:rsid w:val="00B15A75"/>
    <w:rsid w:val="00B2622A"/>
    <w:rsid w:val="00B26F55"/>
    <w:rsid w:val="00B3416D"/>
    <w:rsid w:val="00B35F2F"/>
    <w:rsid w:val="00B36C64"/>
    <w:rsid w:val="00B42745"/>
    <w:rsid w:val="00B42E9D"/>
    <w:rsid w:val="00B47EBF"/>
    <w:rsid w:val="00B648DC"/>
    <w:rsid w:val="00B659E1"/>
    <w:rsid w:val="00B70E77"/>
    <w:rsid w:val="00B717DE"/>
    <w:rsid w:val="00B767AC"/>
    <w:rsid w:val="00B94916"/>
    <w:rsid w:val="00B94A09"/>
    <w:rsid w:val="00B94FB2"/>
    <w:rsid w:val="00BA22A3"/>
    <w:rsid w:val="00BB5921"/>
    <w:rsid w:val="00BC0757"/>
    <w:rsid w:val="00BC213C"/>
    <w:rsid w:val="00BC251A"/>
    <w:rsid w:val="00BD23F2"/>
    <w:rsid w:val="00BD38E4"/>
    <w:rsid w:val="00BD4694"/>
    <w:rsid w:val="00BD6CE5"/>
    <w:rsid w:val="00BE71D0"/>
    <w:rsid w:val="00BF1285"/>
    <w:rsid w:val="00BF34D9"/>
    <w:rsid w:val="00C00AA1"/>
    <w:rsid w:val="00C03318"/>
    <w:rsid w:val="00C0359B"/>
    <w:rsid w:val="00C13654"/>
    <w:rsid w:val="00C14B9E"/>
    <w:rsid w:val="00C21C3B"/>
    <w:rsid w:val="00C250B4"/>
    <w:rsid w:val="00C4073E"/>
    <w:rsid w:val="00C4534C"/>
    <w:rsid w:val="00C46431"/>
    <w:rsid w:val="00C51E96"/>
    <w:rsid w:val="00C54A82"/>
    <w:rsid w:val="00C566C1"/>
    <w:rsid w:val="00C5779A"/>
    <w:rsid w:val="00C67F1D"/>
    <w:rsid w:val="00C73743"/>
    <w:rsid w:val="00C82F6E"/>
    <w:rsid w:val="00C84369"/>
    <w:rsid w:val="00C90A78"/>
    <w:rsid w:val="00CA4E31"/>
    <w:rsid w:val="00CB1DCB"/>
    <w:rsid w:val="00CB2F99"/>
    <w:rsid w:val="00CB3BFE"/>
    <w:rsid w:val="00CB589D"/>
    <w:rsid w:val="00CB5F46"/>
    <w:rsid w:val="00CC50B5"/>
    <w:rsid w:val="00CC78A7"/>
    <w:rsid w:val="00CD38BC"/>
    <w:rsid w:val="00CE4C61"/>
    <w:rsid w:val="00CE561A"/>
    <w:rsid w:val="00CE60AC"/>
    <w:rsid w:val="00D00F48"/>
    <w:rsid w:val="00D075B0"/>
    <w:rsid w:val="00D10C20"/>
    <w:rsid w:val="00D125B2"/>
    <w:rsid w:val="00D12D93"/>
    <w:rsid w:val="00D33F96"/>
    <w:rsid w:val="00D5146C"/>
    <w:rsid w:val="00D514E0"/>
    <w:rsid w:val="00D611CC"/>
    <w:rsid w:val="00D6762A"/>
    <w:rsid w:val="00D723A3"/>
    <w:rsid w:val="00D82D87"/>
    <w:rsid w:val="00D82EA7"/>
    <w:rsid w:val="00D973F1"/>
    <w:rsid w:val="00DA0AE9"/>
    <w:rsid w:val="00DB4D9D"/>
    <w:rsid w:val="00DB798A"/>
    <w:rsid w:val="00DC2E8B"/>
    <w:rsid w:val="00DD0D44"/>
    <w:rsid w:val="00DE47CA"/>
    <w:rsid w:val="00DE4928"/>
    <w:rsid w:val="00DF01A5"/>
    <w:rsid w:val="00DF093C"/>
    <w:rsid w:val="00DF1910"/>
    <w:rsid w:val="00DF5254"/>
    <w:rsid w:val="00DF69C5"/>
    <w:rsid w:val="00E12E1C"/>
    <w:rsid w:val="00E16CA8"/>
    <w:rsid w:val="00E20E3C"/>
    <w:rsid w:val="00E22986"/>
    <w:rsid w:val="00E264A9"/>
    <w:rsid w:val="00E35C9A"/>
    <w:rsid w:val="00E36645"/>
    <w:rsid w:val="00E40F3C"/>
    <w:rsid w:val="00E44E22"/>
    <w:rsid w:val="00E5671A"/>
    <w:rsid w:val="00E625C1"/>
    <w:rsid w:val="00E62C76"/>
    <w:rsid w:val="00E62D9B"/>
    <w:rsid w:val="00E70472"/>
    <w:rsid w:val="00E737E3"/>
    <w:rsid w:val="00E7469E"/>
    <w:rsid w:val="00E76887"/>
    <w:rsid w:val="00E77537"/>
    <w:rsid w:val="00E80724"/>
    <w:rsid w:val="00E80E97"/>
    <w:rsid w:val="00E81739"/>
    <w:rsid w:val="00E842C4"/>
    <w:rsid w:val="00E8706A"/>
    <w:rsid w:val="00E91C2B"/>
    <w:rsid w:val="00EA104B"/>
    <w:rsid w:val="00EA2A2B"/>
    <w:rsid w:val="00EA2D0D"/>
    <w:rsid w:val="00EB1AE8"/>
    <w:rsid w:val="00EC0E3D"/>
    <w:rsid w:val="00ED3224"/>
    <w:rsid w:val="00EE23B7"/>
    <w:rsid w:val="00EE2616"/>
    <w:rsid w:val="00EE3684"/>
    <w:rsid w:val="00F0145C"/>
    <w:rsid w:val="00F05BF4"/>
    <w:rsid w:val="00F11CB9"/>
    <w:rsid w:val="00F12AC1"/>
    <w:rsid w:val="00F13E31"/>
    <w:rsid w:val="00F33C58"/>
    <w:rsid w:val="00F401C0"/>
    <w:rsid w:val="00F41224"/>
    <w:rsid w:val="00F5441C"/>
    <w:rsid w:val="00F568E4"/>
    <w:rsid w:val="00F639D1"/>
    <w:rsid w:val="00F70885"/>
    <w:rsid w:val="00F748FF"/>
    <w:rsid w:val="00F83104"/>
    <w:rsid w:val="00F855DB"/>
    <w:rsid w:val="00F93002"/>
    <w:rsid w:val="00F971BF"/>
    <w:rsid w:val="00F97E0F"/>
    <w:rsid w:val="00FC07CD"/>
    <w:rsid w:val="00FC24E5"/>
    <w:rsid w:val="00FE160F"/>
    <w:rsid w:val="00FF1117"/>
    <w:rsid w:val="00FF4C53"/>
    <w:rsid w:val="00FF5F5A"/>
    <w:rsid w:val="00FF7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-relative:margin;mso-position-vertical-relative:margin;mso-width-relative:margin;v-text-anchor:middle" o:allowincell="f" fill="f" fillcolor="none [3213]" strokecolor="none [3213]">
      <v:fill color="none [3213]" on="f"/>
      <v:stroke color="none [3213]" weight="1.5pt"/>
      <v:shadow color="none [3209]" opacity=".5" offset="-15pt,0" offset2="-18pt,12pt"/>
      <v:textbox inset="21.6pt,21.6pt,21.6pt,21.6pt"/>
    </o:shapedefaults>
    <o:shapelayout v:ext="edit">
      <o:idmap v:ext="edit" data="1"/>
    </o:shapelayout>
  </w:shapeDefaults>
  <w:decimalSymbol w:val="."/>
  <w:listSeparator w:val=","/>
  <w14:docId w14:val="1A08AE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30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17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170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F170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F170C"/>
  </w:style>
  <w:style w:type="paragraph" w:styleId="Footer">
    <w:name w:val="footer"/>
    <w:basedOn w:val="Normal"/>
    <w:link w:val="FooterChar"/>
    <w:uiPriority w:val="99"/>
    <w:unhideWhenUsed/>
    <w:rsid w:val="007F170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170C"/>
  </w:style>
  <w:style w:type="paragraph" w:styleId="BodyText">
    <w:name w:val="Body Text"/>
    <w:basedOn w:val="Normal"/>
    <w:link w:val="BodyTextChar"/>
    <w:unhideWhenUsed/>
    <w:rsid w:val="006E308B"/>
    <w:rPr>
      <w:rFonts w:ascii="Tahoma" w:hAnsi="Tahoma" w:cs="Tahoma"/>
      <w:szCs w:val="20"/>
    </w:rPr>
  </w:style>
  <w:style w:type="character" w:customStyle="1" w:styleId="BodyTextChar">
    <w:name w:val="Body Text Char"/>
    <w:basedOn w:val="DefaultParagraphFont"/>
    <w:link w:val="BodyText"/>
    <w:rsid w:val="006E308B"/>
    <w:rPr>
      <w:rFonts w:ascii="Tahoma" w:eastAsia="Times New Roman" w:hAnsi="Tahoma" w:cs="Tahoma"/>
      <w:sz w:val="24"/>
      <w:szCs w:val="20"/>
    </w:rPr>
  </w:style>
  <w:style w:type="table" w:styleId="TableGrid">
    <w:name w:val="Table Grid"/>
    <w:basedOn w:val="TableNormal"/>
    <w:uiPriority w:val="59"/>
    <w:rsid w:val="009A17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A1791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D76F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76F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76F6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76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76F6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30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17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170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F170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F170C"/>
  </w:style>
  <w:style w:type="paragraph" w:styleId="Footer">
    <w:name w:val="footer"/>
    <w:basedOn w:val="Normal"/>
    <w:link w:val="FooterChar"/>
    <w:uiPriority w:val="99"/>
    <w:unhideWhenUsed/>
    <w:rsid w:val="007F170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170C"/>
  </w:style>
  <w:style w:type="paragraph" w:styleId="BodyText">
    <w:name w:val="Body Text"/>
    <w:basedOn w:val="Normal"/>
    <w:link w:val="BodyTextChar"/>
    <w:unhideWhenUsed/>
    <w:rsid w:val="006E308B"/>
    <w:rPr>
      <w:rFonts w:ascii="Tahoma" w:hAnsi="Tahoma" w:cs="Tahoma"/>
      <w:szCs w:val="20"/>
    </w:rPr>
  </w:style>
  <w:style w:type="character" w:customStyle="1" w:styleId="BodyTextChar">
    <w:name w:val="Body Text Char"/>
    <w:basedOn w:val="DefaultParagraphFont"/>
    <w:link w:val="BodyText"/>
    <w:rsid w:val="006E308B"/>
    <w:rPr>
      <w:rFonts w:ascii="Tahoma" w:eastAsia="Times New Roman" w:hAnsi="Tahoma" w:cs="Tahoma"/>
      <w:sz w:val="24"/>
      <w:szCs w:val="20"/>
    </w:rPr>
  </w:style>
  <w:style w:type="table" w:styleId="TableGrid">
    <w:name w:val="Table Grid"/>
    <w:basedOn w:val="TableNormal"/>
    <w:uiPriority w:val="59"/>
    <w:rsid w:val="009A17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A1791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D76F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76F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76F6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76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76F6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25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ocuments\Ma'ayan%20HaTorah\Office%20Forms\basic%20form%20pag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573648-3791-4733-887D-CB6A195F80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basic form page.dotx</Template>
  <TotalTime>0</TotalTime>
  <Pages>2</Pages>
  <Words>658</Words>
  <Characters>3754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Ma'ayan HaTorah</cp:lastModifiedBy>
  <cp:revision>2</cp:revision>
  <cp:lastPrinted>2019-04-11T22:05:00Z</cp:lastPrinted>
  <dcterms:created xsi:type="dcterms:W3CDTF">2019-05-17T18:03:00Z</dcterms:created>
  <dcterms:modified xsi:type="dcterms:W3CDTF">2019-05-17T18:03:00Z</dcterms:modified>
</cp:coreProperties>
</file>